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CC5B9" w14:textId="773822EC" w:rsidR="00334DCF" w:rsidRDefault="001E3DF3" w:rsidP="004200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384DE5" wp14:editId="0D67C29B">
                <wp:simplePos x="0" y="0"/>
                <wp:positionH relativeFrom="page">
                  <wp:posOffset>376555</wp:posOffset>
                </wp:positionH>
                <wp:positionV relativeFrom="page">
                  <wp:posOffset>822960</wp:posOffset>
                </wp:positionV>
                <wp:extent cx="4755515" cy="2259965"/>
                <wp:effectExtent l="0" t="0" r="0" b="0"/>
                <wp:wrapTight wrapText="bothSides">
                  <wp:wrapPolygon edited="0">
                    <wp:start x="115" y="243"/>
                    <wp:lineTo x="115" y="21121"/>
                    <wp:lineTo x="21343" y="21121"/>
                    <wp:lineTo x="21343" y="243"/>
                    <wp:lineTo x="115" y="243"/>
                  </wp:wrapPolygon>
                </wp:wrapTight>
                <wp:docPr id="1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225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A03381" w14:textId="7FAAFF3A" w:rsidR="001E3DF3" w:rsidRPr="00715912" w:rsidRDefault="001E3DF3" w:rsidP="008C7DE7">
                            <w:pPr>
                              <w:pStyle w:val="Title"/>
                              <w:spacing w:line="240" w:lineRule="auto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715912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Yakutat</w:t>
                            </w:r>
                          </w:p>
                          <w:p w14:paraId="53BB2EFC" w14:textId="77777777" w:rsidR="00750FB2" w:rsidRDefault="00750FB2" w:rsidP="008C7DE7">
                            <w:pPr>
                              <w:pStyle w:val="Title"/>
                              <w:spacing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63E4BE51" w14:textId="77777777" w:rsidR="001E3DF3" w:rsidRPr="0049434D" w:rsidRDefault="001E3DF3" w:rsidP="008C7DE7">
                            <w:pPr>
                              <w:pStyle w:val="Title"/>
                              <w:spacing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9434D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School District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9.65pt;margin-top:64.8pt;width:374.45pt;height:177.9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" filled="f" stroked="f">
                <v:textbox inset=",7.2pt,,7.2pt">
                  <w:txbxContent>
                    <w:p w14:paraId="73A03381" w14:textId="7FAAFF3A" w:rsidR="001E3DF3" w:rsidRPr="00715912" w:rsidRDefault="001E3DF3" w:rsidP="008C7DE7">
                      <w:pPr>
                        <w:pStyle w:val="Title"/>
                        <w:spacing w:line="240" w:lineRule="auto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715912">
                        <w:rPr>
                          <w:color w:val="FFFFFF" w:themeColor="background1"/>
                          <w:sz w:val="144"/>
                          <w:szCs w:val="144"/>
                        </w:rPr>
                        <w:t>Yakutat</w:t>
                      </w:r>
                    </w:p>
                    <w:p w14:paraId="53BB2EFC" w14:textId="77777777" w:rsidR="00750FB2" w:rsidRDefault="00750FB2" w:rsidP="008C7DE7">
                      <w:pPr>
                        <w:pStyle w:val="Title"/>
                        <w:spacing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63E4BE51" w14:textId="77777777" w:rsidR="001E3DF3" w:rsidRPr="0049434D" w:rsidRDefault="001E3DF3" w:rsidP="008C7DE7">
                      <w:pPr>
                        <w:pStyle w:val="Title"/>
                        <w:spacing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49434D">
                        <w:rPr>
                          <w:color w:val="FFFFFF" w:themeColor="background1"/>
                          <w:sz w:val="72"/>
                          <w:szCs w:val="72"/>
                        </w:rPr>
                        <w:t>School District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777A1">
        <w:rPr>
          <w:noProof/>
        </w:rPr>
        <w:drawing>
          <wp:anchor distT="0" distB="0" distL="114300" distR="114300" simplePos="0" relativeHeight="251684960" behindDoc="0" locked="0" layoutInCell="1" allowOverlap="1" wp14:anchorId="44D56AF4" wp14:editId="433976F3">
            <wp:simplePos x="0" y="0"/>
            <wp:positionH relativeFrom="page">
              <wp:posOffset>5105400</wp:posOffset>
            </wp:positionH>
            <wp:positionV relativeFrom="page">
              <wp:posOffset>6802120</wp:posOffset>
            </wp:positionV>
            <wp:extent cx="2311400" cy="1767205"/>
            <wp:effectExtent l="0" t="0" r="0" b="10795"/>
            <wp:wrapThrough wrapText="bothSides">
              <wp:wrapPolygon edited="0">
                <wp:start x="0" y="0"/>
                <wp:lineTo x="0" y="21421"/>
                <wp:lineTo x="21363" y="21421"/>
                <wp:lineTo x="2136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d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A1">
        <w:rPr>
          <w:noProof/>
        </w:rPr>
        <w:drawing>
          <wp:anchor distT="0" distB="0" distL="114300" distR="114300" simplePos="0" relativeHeight="251682912" behindDoc="0" locked="0" layoutInCell="1" allowOverlap="1" wp14:anchorId="03B4EFF2" wp14:editId="19331952">
            <wp:simplePos x="0" y="0"/>
            <wp:positionH relativeFrom="page">
              <wp:posOffset>349885</wp:posOffset>
            </wp:positionH>
            <wp:positionV relativeFrom="page">
              <wp:posOffset>6802120</wp:posOffset>
            </wp:positionV>
            <wp:extent cx="2327910" cy="1778635"/>
            <wp:effectExtent l="0" t="0" r="8890" b="0"/>
            <wp:wrapThrough wrapText="bothSides">
              <wp:wrapPolygon edited="0">
                <wp:start x="0" y="0"/>
                <wp:lineTo x="0" y="21284"/>
                <wp:lineTo x="21447" y="21284"/>
                <wp:lineTo x="2144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d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A1">
        <w:rPr>
          <w:noProof/>
        </w:rPr>
        <w:drawing>
          <wp:anchor distT="0" distB="0" distL="114300" distR="114300" simplePos="0" relativeHeight="251683936" behindDoc="0" locked="0" layoutInCell="1" allowOverlap="1" wp14:anchorId="75374EA3" wp14:editId="00534A87">
            <wp:simplePos x="0" y="0"/>
            <wp:positionH relativeFrom="page">
              <wp:posOffset>2730500</wp:posOffset>
            </wp:positionH>
            <wp:positionV relativeFrom="page">
              <wp:posOffset>6802120</wp:posOffset>
            </wp:positionV>
            <wp:extent cx="2311400" cy="1785620"/>
            <wp:effectExtent l="0" t="0" r="0" b="0"/>
            <wp:wrapThrough wrapText="bothSides">
              <wp:wrapPolygon edited="0">
                <wp:start x="0" y="0"/>
                <wp:lineTo x="0" y="21201"/>
                <wp:lineTo x="21363" y="21201"/>
                <wp:lineTo x="2136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d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A1">
        <w:rPr>
          <w:noProof/>
        </w:rPr>
        <w:drawing>
          <wp:anchor distT="0" distB="0" distL="114300" distR="114300" simplePos="0" relativeHeight="251681888" behindDoc="0" locked="0" layoutInCell="1" allowOverlap="1" wp14:anchorId="63C2F095" wp14:editId="6B451D8E">
            <wp:simplePos x="0" y="0"/>
            <wp:positionH relativeFrom="page">
              <wp:posOffset>5437505</wp:posOffset>
            </wp:positionH>
            <wp:positionV relativeFrom="page">
              <wp:posOffset>1632585</wp:posOffset>
            </wp:positionV>
            <wp:extent cx="1875155" cy="1451610"/>
            <wp:effectExtent l="406400" t="406400" r="436245" b="402590"/>
            <wp:wrapThrough wrapText="bothSides">
              <wp:wrapPolygon edited="0">
                <wp:start x="-331" y="-4119"/>
                <wp:lineTo x="-4299" y="-2603"/>
                <wp:lineTo x="-3809" y="9528"/>
                <wp:lineTo x="-3820" y="19844"/>
                <wp:lineTo x="-3608" y="21714"/>
                <wp:lineTo x="7783" y="25668"/>
                <wp:lineTo x="8072" y="25613"/>
                <wp:lineTo x="15769" y="25683"/>
                <wp:lineTo x="16143" y="26376"/>
                <wp:lineTo x="21643" y="25334"/>
                <wp:lineTo x="21848" y="24531"/>
                <wp:lineTo x="23704" y="22651"/>
                <wp:lineTo x="25094" y="16658"/>
                <wp:lineTo x="25140" y="4043"/>
                <wp:lineTo x="24573" y="-6163"/>
                <wp:lineTo x="18571" y="-6936"/>
                <wp:lineTo x="4590" y="-5051"/>
                <wp:lineTo x="-331" y="-4119"/>
              </wp:wrapPolygon>
            </wp:wrapThrough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oon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00660">
                      <a:off x="0" y="0"/>
                      <a:ext cx="1875155" cy="1451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F46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A9A4098" wp14:editId="5FE517C5">
                <wp:simplePos x="0" y="0"/>
                <wp:positionH relativeFrom="page">
                  <wp:posOffset>365760</wp:posOffset>
                </wp:positionH>
                <wp:positionV relativeFrom="page">
                  <wp:posOffset>4314825</wp:posOffset>
                </wp:positionV>
                <wp:extent cx="2312035" cy="2467610"/>
                <wp:effectExtent l="0" t="0" r="0" b="21590"/>
                <wp:wrapThrough wrapText="bothSides">
                  <wp:wrapPolygon edited="0">
                    <wp:start x="237" y="0"/>
                    <wp:lineTo x="237" y="21567"/>
                    <wp:lineTo x="21119" y="21567"/>
                    <wp:lineTo x="21119" y="0"/>
                    <wp:lineTo x="237" y="0"/>
                  </wp:wrapPolygon>
                </wp:wrapThrough>
                <wp:docPr id="19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246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C36934" w14:textId="77777777" w:rsidR="001E3DF3" w:rsidRPr="00926F46" w:rsidRDefault="001E3DF3" w:rsidP="004200BF">
                            <w:pPr>
                              <w:pStyle w:val="BodyText"/>
                              <w:spacing w:after="0" w:line="240" w:lineRule="auto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K-12 &amp; Post-Secondary:</w:t>
                            </w:r>
                          </w:p>
                          <w:p w14:paraId="06A7E42F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STEM/STEAM/Place-Based Learning</w:t>
                            </w:r>
                          </w:p>
                          <w:p w14:paraId="71E98EF3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Professional Development</w:t>
                            </w:r>
                          </w:p>
                          <w:p w14:paraId="69040242" w14:textId="5A0DE900" w:rsidR="001E3DF3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Trauma Informed Practices</w:t>
                            </w:r>
                          </w:p>
                          <w:p w14:paraId="088020E2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Culturally Responsive Integration</w:t>
                            </w:r>
                          </w:p>
                          <w:p w14:paraId="0B538F58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Post-Secondary Mentoring</w:t>
                            </w:r>
                          </w:p>
                          <w:p w14:paraId="1FAECF7A" w14:textId="77777777" w:rsidR="001E3DF3" w:rsidRPr="00926F46" w:rsidRDefault="001E3DF3" w:rsidP="00E36EFC">
                            <w:pPr>
                              <w:pStyle w:val="BodyText"/>
                              <w:spacing w:after="0" w:line="240" w:lineRule="auto"/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Engage &amp; Prevent:</w:t>
                            </w:r>
                          </w:p>
                          <w:p w14:paraId="73E69E8C" w14:textId="1A99C7BA" w:rsidR="001E3DF3" w:rsidRPr="00663AA4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50"/>
                              <w:rPr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Family &amp; Community Engagement</w:t>
                            </w:r>
                          </w:p>
                          <w:p w14:paraId="20CC73F0" w14:textId="5E8886CB" w:rsidR="00663AA4" w:rsidRPr="00FF679E" w:rsidRDefault="00663AA4" w:rsidP="00FF679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50"/>
                              <w:rPr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863103" w:themeColor="accent2" w:themeShade="80"/>
                                <w:sz w:val="22"/>
                                <w:szCs w:val="22"/>
                              </w:rPr>
                              <w:t>Nutrition</w:t>
                            </w:r>
                          </w:p>
                          <w:p w14:paraId="715D58F7" w14:textId="77777777" w:rsidR="001E3DF3" w:rsidRPr="00FF679E" w:rsidRDefault="001E3DF3" w:rsidP="004200BF">
                            <w:pPr>
                              <w:pStyle w:val="BodyText"/>
                              <w:spacing w:after="0" w:line="240" w:lineRule="auto"/>
                              <w:ind w:left="80"/>
                              <w:rPr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252B0287" w14:textId="77777777" w:rsidR="001E3DF3" w:rsidRPr="00FF679E" w:rsidRDefault="001E3DF3" w:rsidP="00DA430A">
                            <w:pPr>
                              <w:pStyle w:val="BodyText"/>
                              <w:spacing w:after="0" w:line="240" w:lineRule="auto"/>
                              <w:ind w:left="260"/>
                              <w:rPr>
                                <w:color w:val="86310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28.8pt;margin-top:339.75pt;width:182.05pt;height:194.3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" mv:complextextbox="1" filled="f" stroked="f">
                <v:textbox inset=",0,,0">
                  <w:txbxContent>
                    <w:p w14:paraId="7FC36934" w14:textId="77777777" w:rsidR="001E3DF3" w:rsidRPr="00926F46" w:rsidRDefault="001E3DF3" w:rsidP="004200BF">
                      <w:pPr>
                        <w:pStyle w:val="BodyText"/>
                        <w:spacing w:after="0" w:line="240" w:lineRule="auto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K-12 &amp; Post-Secondary:</w:t>
                      </w:r>
                    </w:p>
                    <w:p w14:paraId="06A7E42F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STEM/STEAM/Place-Based Learning</w:t>
                      </w:r>
                    </w:p>
                    <w:p w14:paraId="71E98EF3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Professional Development</w:t>
                      </w:r>
                    </w:p>
                    <w:p w14:paraId="69040242" w14:textId="5A0DE900" w:rsidR="001E3DF3" w:rsidRDefault="001E3DF3" w:rsidP="00FF67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Trauma Informed Practices</w:t>
                      </w:r>
                    </w:p>
                    <w:p w14:paraId="088020E2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Culturally Responsive Integration</w:t>
                      </w:r>
                    </w:p>
                    <w:p w14:paraId="0B538F58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Post-Secondary Mentoring</w:t>
                      </w:r>
                    </w:p>
                    <w:p w14:paraId="1FAECF7A" w14:textId="77777777" w:rsidR="001E3DF3" w:rsidRPr="00926F46" w:rsidRDefault="001E3DF3" w:rsidP="00E36EFC">
                      <w:pPr>
                        <w:pStyle w:val="BodyText"/>
                        <w:spacing w:after="0" w:line="240" w:lineRule="auto"/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Engage &amp; Prevent:</w:t>
                      </w:r>
                    </w:p>
                    <w:p w14:paraId="73E69E8C" w14:textId="1A99C7BA" w:rsidR="001E3DF3" w:rsidRPr="00663AA4" w:rsidRDefault="001E3DF3" w:rsidP="00FF679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50"/>
                        <w:rPr>
                          <w:color w:val="86310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Family &amp; Community Engagement</w:t>
                      </w:r>
                    </w:p>
                    <w:p w14:paraId="20CC73F0" w14:textId="5E8886CB" w:rsidR="00663AA4" w:rsidRPr="00FF679E" w:rsidRDefault="00663AA4" w:rsidP="00FF679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50"/>
                        <w:rPr>
                          <w:color w:val="86310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color w:val="863103" w:themeColor="accent2" w:themeShade="80"/>
                          <w:sz w:val="22"/>
                          <w:szCs w:val="22"/>
                        </w:rPr>
                        <w:t>Nutrition</w:t>
                      </w:r>
                    </w:p>
                    <w:p w14:paraId="715D58F7" w14:textId="77777777" w:rsidR="001E3DF3" w:rsidRPr="00FF679E" w:rsidRDefault="001E3DF3" w:rsidP="004200BF">
                      <w:pPr>
                        <w:pStyle w:val="BodyText"/>
                        <w:spacing w:after="0" w:line="240" w:lineRule="auto"/>
                        <w:ind w:left="80"/>
                        <w:rPr>
                          <w:color w:val="863103" w:themeColor="accent2" w:themeShade="80"/>
                          <w:sz w:val="22"/>
                          <w:szCs w:val="22"/>
                        </w:rPr>
                      </w:pPr>
                    </w:p>
                    <w:p w14:paraId="252B0287" w14:textId="77777777" w:rsidR="001E3DF3" w:rsidRPr="00FF679E" w:rsidRDefault="001E3DF3" w:rsidP="00DA430A">
                      <w:pPr>
                        <w:pStyle w:val="BodyText"/>
                        <w:spacing w:after="0" w:line="240" w:lineRule="auto"/>
                        <w:ind w:left="260"/>
                        <w:rPr>
                          <w:color w:val="863103" w:themeColor="accent2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679E">
        <w:rPr>
          <w:noProof/>
        </w:rPr>
        <mc:AlternateContent>
          <mc:Choice Requires="wps">
            <w:drawing>
              <wp:anchor distT="0" distB="0" distL="114300" distR="114300" simplePos="0" relativeHeight="251688032" behindDoc="0" locked="0" layoutInCell="1" allowOverlap="1" wp14:anchorId="118D1829" wp14:editId="6CE49756">
                <wp:simplePos x="0" y="0"/>
                <wp:positionH relativeFrom="page">
                  <wp:posOffset>372745</wp:posOffset>
                </wp:positionH>
                <wp:positionV relativeFrom="page">
                  <wp:posOffset>9239885</wp:posOffset>
                </wp:positionV>
                <wp:extent cx="7026275" cy="523240"/>
                <wp:effectExtent l="0" t="0" r="0" b="10160"/>
                <wp:wrapThrough wrapText="bothSides">
                  <wp:wrapPolygon edited="0">
                    <wp:start x="78" y="0"/>
                    <wp:lineTo x="78" y="20971"/>
                    <wp:lineTo x="21473" y="20971"/>
                    <wp:lineTo x="21395" y="0"/>
                    <wp:lineTo x="78" y="0"/>
                  </wp:wrapPolygon>
                </wp:wrapThrough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2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C14C6" w14:textId="77777777" w:rsidR="001E3DF3" w:rsidRPr="0088018E" w:rsidRDefault="001E3DF3" w:rsidP="00FF679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color w:val="CDD7D9" w:themeColor="background2"/>
                              </w:rPr>
                            </w:pPr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>STEPS is a data-driven collective impact focusing on cradle to career solutions and strategies</w:t>
                            </w:r>
                          </w:p>
                          <w:p w14:paraId="0F55DB28" w14:textId="356CF160" w:rsidR="001E3DF3" w:rsidRPr="0088018E" w:rsidRDefault="001E3DF3" w:rsidP="00FF679E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color w:val="CDD7D9" w:themeColor="background2"/>
                              </w:rPr>
                            </w:pPr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 xml:space="preserve"> </w:t>
                            </w:r>
                            <w:proofErr w:type="gramStart"/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>in</w:t>
                            </w:r>
                            <w:proofErr w:type="gramEnd"/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 xml:space="preserve"> Angoon</w:t>
                            </w:r>
                            <w:r>
                              <w:rPr>
                                <w:rFonts w:ascii="Corbel" w:hAnsi="Corbel"/>
                                <w:color w:val="CDD7D9" w:themeColor="background2"/>
                              </w:rPr>
                              <w:t>, Hoonah, Hydaburg, Juneau, Yakutat</w:t>
                            </w:r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 xml:space="preserve">, </w:t>
                            </w:r>
                            <w:proofErr w:type="spellStart"/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>Klukwan</w:t>
                            </w:r>
                            <w:proofErr w:type="spellEnd"/>
                            <w:r w:rsidRPr="0088018E">
                              <w:rPr>
                                <w:rFonts w:ascii="Corbel" w:hAnsi="Corbel"/>
                                <w:color w:val="CDD7D9" w:themeColor="background2"/>
                              </w:rPr>
                              <w:t>, and Sitka.</w:t>
                            </w:r>
                          </w:p>
                          <w:p w14:paraId="6BC53E3B" w14:textId="77777777" w:rsidR="001E3DF3" w:rsidRDefault="001E3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28" type="#_x0000_t202" style="position:absolute;left:0;text-align:left;margin-left:29.35pt;margin-top:727.55pt;width:553.25pt;height:41.2pt;z-index:251688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" mv:complextextbox="1" filled="f" stroked="f">
                <v:textbox>
                  <w:txbxContent>
                    <w:p w14:paraId="4B1C14C6" w14:textId="77777777" w:rsidR="001E3DF3" w:rsidRPr="0088018E" w:rsidRDefault="001E3DF3" w:rsidP="00FF679E">
                      <w:pPr>
                        <w:spacing w:after="0"/>
                        <w:jc w:val="center"/>
                        <w:rPr>
                          <w:rFonts w:ascii="Corbel" w:hAnsi="Corbel"/>
                          <w:color w:val="CDD7D9" w:themeColor="background2"/>
                        </w:rPr>
                      </w:pPr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>STEPS is a data-driven collective impact focusing on cradle to career solutions and strategies</w:t>
                      </w:r>
                    </w:p>
                    <w:p w14:paraId="0F55DB28" w14:textId="356CF160" w:rsidR="001E3DF3" w:rsidRPr="0088018E" w:rsidRDefault="001E3DF3" w:rsidP="00FF679E">
                      <w:pPr>
                        <w:spacing w:after="0"/>
                        <w:jc w:val="center"/>
                        <w:rPr>
                          <w:rFonts w:ascii="Corbel" w:hAnsi="Corbel"/>
                          <w:color w:val="CDD7D9" w:themeColor="background2"/>
                        </w:rPr>
                      </w:pPr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 xml:space="preserve"> </w:t>
                      </w:r>
                      <w:proofErr w:type="gramStart"/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>in</w:t>
                      </w:r>
                      <w:proofErr w:type="gramEnd"/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 xml:space="preserve"> Angoon</w:t>
                      </w:r>
                      <w:r>
                        <w:rPr>
                          <w:rFonts w:ascii="Corbel" w:hAnsi="Corbel"/>
                          <w:color w:val="CDD7D9" w:themeColor="background2"/>
                        </w:rPr>
                        <w:t>, Hoonah, Hydaburg, Juneau, Yakutat</w:t>
                      </w:r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 xml:space="preserve">, </w:t>
                      </w:r>
                      <w:proofErr w:type="spellStart"/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>Klukwan</w:t>
                      </w:r>
                      <w:proofErr w:type="spellEnd"/>
                      <w:r w:rsidRPr="0088018E">
                        <w:rPr>
                          <w:rFonts w:ascii="Corbel" w:hAnsi="Corbel"/>
                          <w:color w:val="CDD7D9" w:themeColor="background2"/>
                        </w:rPr>
                        <w:t>, and Sitka.</w:t>
                      </w:r>
                    </w:p>
                    <w:p w14:paraId="6BC53E3B" w14:textId="77777777" w:rsidR="001E3DF3" w:rsidRDefault="001E3DF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F679E">
        <w:rPr>
          <w:noProof/>
        </w:rPr>
        <mc:AlternateContent>
          <mc:Choice Requires="wps">
            <w:drawing>
              <wp:anchor distT="0" distB="0" distL="114300" distR="114300" simplePos="0" relativeHeight="251687008" behindDoc="0" locked="0" layoutInCell="1" allowOverlap="1" wp14:anchorId="188EB229" wp14:editId="3555825F">
                <wp:simplePos x="0" y="0"/>
                <wp:positionH relativeFrom="page">
                  <wp:posOffset>4080510</wp:posOffset>
                </wp:positionH>
                <wp:positionV relativeFrom="page">
                  <wp:posOffset>8587740</wp:posOffset>
                </wp:positionV>
                <wp:extent cx="3317875" cy="665480"/>
                <wp:effectExtent l="0" t="0" r="0" b="0"/>
                <wp:wrapThrough wrapText="bothSides">
                  <wp:wrapPolygon edited="0">
                    <wp:start x="165" y="0"/>
                    <wp:lineTo x="165" y="20611"/>
                    <wp:lineTo x="21331" y="20611"/>
                    <wp:lineTo x="21166" y="0"/>
                    <wp:lineTo x="165" y="0"/>
                  </wp:wrapPolygon>
                </wp:wrapThrough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3C391" w14:textId="77777777" w:rsidR="001E3DF3" w:rsidRDefault="001E3DF3" w:rsidP="00FF679E">
                            <w:pPr>
                              <w:pStyle w:val="BodyText3"/>
                              <w:spacing w:after="0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For additional information c</w:t>
                            </w:r>
                            <w:r w:rsidRPr="00DF74B9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ontact 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the</w:t>
                            </w:r>
                          </w:p>
                          <w:p w14:paraId="3E725902" w14:textId="77777777" w:rsidR="001E3DF3" w:rsidRDefault="001E3DF3" w:rsidP="00FF679E">
                            <w:pPr>
                              <w:pStyle w:val="BodyText3"/>
                              <w:spacing w:after="0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DF74B9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 xml:space="preserve">Association of Alaska School Boards </w:t>
                            </w:r>
                          </w:p>
                          <w:p w14:paraId="43CD7892" w14:textId="77777777" w:rsidR="001E3DF3" w:rsidRPr="00DF74B9" w:rsidRDefault="001E3DF3" w:rsidP="00FF679E">
                            <w:pPr>
                              <w:pStyle w:val="BodyText3"/>
                              <w:spacing w:after="0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B76237"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STEPSAK@aasb.org</w:t>
                            </w:r>
                            <w:r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  <w:t>, 907-463-1660</w:t>
                            </w:r>
                          </w:p>
                          <w:p w14:paraId="3C974085" w14:textId="77777777" w:rsidR="001E3DF3" w:rsidRDefault="001E3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29" type="#_x0000_t202" style="position:absolute;left:0;text-align:left;margin-left:321.3pt;margin-top:676.2pt;width:261.25pt;height:52.4pt;z-index:2516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" mv:complextextbox="1" filled="f" stroked="f">
                <v:textbox>
                  <w:txbxContent>
                    <w:p w14:paraId="2F03C391" w14:textId="77777777" w:rsidR="001E3DF3" w:rsidRDefault="001E3DF3" w:rsidP="00FF679E">
                      <w:pPr>
                        <w:pStyle w:val="BodyText3"/>
                        <w:spacing w:after="0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For additional information c</w:t>
                      </w:r>
                      <w:r w:rsidRPr="00DF74B9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ontact 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the</w:t>
                      </w:r>
                    </w:p>
                    <w:p w14:paraId="3E725902" w14:textId="77777777" w:rsidR="001E3DF3" w:rsidRDefault="001E3DF3" w:rsidP="00FF679E">
                      <w:pPr>
                        <w:pStyle w:val="BodyText3"/>
                        <w:spacing w:after="0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DF74B9">
                        <w:rPr>
                          <w:rFonts w:ascii="Corbel" w:hAnsi="Corbel"/>
                          <w:sz w:val="22"/>
                          <w:szCs w:val="22"/>
                        </w:rPr>
                        <w:t xml:space="preserve">Association of Alaska School Boards </w:t>
                      </w:r>
                    </w:p>
                    <w:p w14:paraId="43CD7892" w14:textId="77777777" w:rsidR="001E3DF3" w:rsidRPr="00DF74B9" w:rsidRDefault="001E3DF3" w:rsidP="00FF679E">
                      <w:pPr>
                        <w:pStyle w:val="BodyText3"/>
                        <w:spacing w:after="0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B76237">
                        <w:rPr>
                          <w:rFonts w:ascii="Corbel" w:hAnsi="Corbel"/>
                          <w:sz w:val="22"/>
                          <w:szCs w:val="22"/>
                        </w:rPr>
                        <w:t>STEPSAK@aasb.org</w:t>
                      </w:r>
                      <w:r>
                        <w:rPr>
                          <w:rFonts w:ascii="Corbel" w:hAnsi="Corbel"/>
                          <w:sz w:val="22"/>
                          <w:szCs w:val="22"/>
                        </w:rPr>
                        <w:t>, 907-463-1660</w:t>
                      </w:r>
                    </w:p>
                    <w:p w14:paraId="3C974085" w14:textId="77777777" w:rsidR="001E3DF3" w:rsidRDefault="001E3DF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F679E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C77482F" wp14:editId="54988485">
                <wp:simplePos x="0" y="0"/>
                <wp:positionH relativeFrom="page">
                  <wp:posOffset>485775</wp:posOffset>
                </wp:positionH>
                <wp:positionV relativeFrom="page">
                  <wp:posOffset>8709025</wp:posOffset>
                </wp:positionV>
                <wp:extent cx="3400425" cy="1054100"/>
                <wp:effectExtent l="0" t="0" r="0" b="12700"/>
                <wp:wrapThrough wrapText="bothSides">
                  <wp:wrapPolygon edited="0">
                    <wp:start x="161" y="0"/>
                    <wp:lineTo x="161" y="21340"/>
                    <wp:lineTo x="21297" y="21340"/>
                    <wp:lineTo x="21297" y="0"/>
                    <wp:lineTo x="161" y="0"/>
                  </wp:wrapPolygon>
                </wp:wrapThrough>
                <wp:docPr id="19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506552" w14:textId="77777777" w:rsidR="001E3DF3" w:rsidRPr="00B047B0" w:rsidRDefault="001E3DF3" w:rsidP="00334DCF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5" o:spid="_x0000_s1030" type="#_x0000_t202" style="position:absolute;left:0;text-align:left;margin-left:38.25pt;margin-top:685.75pt;width:267.75pt;height:83pt;z-index:2516582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" mv:complextextbox="1" filled="f" stroked="f">
                <v:textbox inset=",0,,0">
                  <w:txbxContent>
                    <w:p w14:paraId="52506552" w14:textId="77777777" w:rsidR="001E3DF3" w:rsidRPr="00B047B0" w:rsidRDefault="001E3DF3" w:rsidP="00334DCF">
                      <w:pPr>
                        <w:pStyle w:val="BodyText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4440">
        <w:rPr>
          <w:noProof/>
        </w:rPr>
        <mc:AlternateContent>
          <mc:Choice Requires="wpg">
            <w:drawing>
              <wp:anchor distT="0" distB="0" distL="114300" distR="114300" simplePos="0" relativeHeight="251659360" behindDoc="0" locked="0" layoutInCell="1" allowOverlap="1" wp14:anchorId="1DBBEC34" wp14:editId="00AE77E5">
                <wp:simplePos x="0" y="0"/>
                <wp:positionH relativeFrom="page">
                  <wp:posOffset>363855</wp:posOffset>
                </wp:positionH>
                <wp:positionV relativeFrom="page">
                  <wp:posOffset>8680450</wp:posOffset>
                </wp:positionV>
                <wp:extent cx="3479800" cy="1303020"/>
                <wp:effectExtent l="0" t="0" r="0" b="17780"/>
                <wp:wrapThrough wrapText="bothSides">
                  <wp:wrapPolygon edited="0">
                    <wp:start x="158" y="0"/>
                    <wp:lineTo x="158" y="21474"/>
                    <wp:lineTo x="21285" y="21474"/>
                    <wp:lineTo x="21285" y="0"/>
                    <wp:lineTo x="158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1303020"/>
                          <a:chOff x="0" y="0"/>
                          <a:chExt cx="3479800" cy="13030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798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0"/>
                            <a:ext cx="329692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06E961FD" w14:textId="04831C8D" w:rsidR="001E3DF3" w:rsidRDefault="001E3DF3" w:rsidP="00860A98">
                              <w:pPr>
                                <w:pStyle w:val="Heading4"/>
                                <w:rPr>
                                  <w:color w:val="FDE0D1" w:themeColor="accent2" w:themeTint="33"/>
                                  <w:sz w:val="24"/>
                                </w:rPr>
                              </w:pPr>
                              <w:r w:rsidRPr="00FF679E">
                                <w:rPr>
                                  <w:color w:val="FDE0D1" w:themeColor="accent2" w:themeTint="33"/>
                                  <w:szCs w:val="30"/>
                                </w:rPr>
                                <w:t xml:space="preserve">Organization Contact –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Cs w:val="30"/>
                                </w:rPr>
                                <w:t xml:space="preserve">William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szCs w:val="30"/>
                                </w:rPr>
                                <w:t>Sprott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  <w:r w:rsidRPr="001777A1">
                                <w:rPr>
                                  <w:rFonts w:ascii="Arial" w:eastAsia="Times New Roman" w:hAnsi="Arial" w:cs="Arial"/>
                                  <w:sz w:val="24"/>
                                </w:rPr>
                                <w:t>Williams@yakutatschools.org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</w:rPr>
                                <w:t>, 907 784-3317</w:t>
                              </w:r>
                            </w:p>
                            <w:p w14:paraId="4260E361" w14:textId="77777777" w:rsidR="001E3DF3" w:rsidRPr="0088467F" w:rsidRDefault="001E3DF3" w:rsidP="00860A98">
                              <w:pPr>
                                <w:pStyle w:val="Heading4"/>
                                <w:rPr>
                                  <w:color w:val="FFFFFF" w:themeColor="background1"/>
                                  <w:sz w:val="10"/>
                                </w:rPr>
                              </w:pPr>
                            </w:p>
                            <w:p w14:paraId="19FFCA1F" w14:textId="77777777" w:rsidR="001E3DF3" w:rsidRPr="00610A78" w:rsidRDefault="001E3DF3" w:rsidP="00610A78">
                              <w:pPr>
                                <w:pStyle w:val="Heading4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  <w:p w14:paraId="04F9BE7D" w14:textId="77777777" w:rsidR="001E3DF3" w:rsidRDefault="001E3DF3" w:rsidP="00610A78">
                              <w:pPr>
                                <w:pStyle w:val="Heading4"/>
                              </w:pPr>
                            </w:p>
                            <w:p w14:paraId="7C0D6FDD" w14:textId="77777777" w:rsidR="001E3DF3" w:rsidRPr="00B047B0" w:rsidRDefault="001E3DF3" w:rsidP="00334DCF">
                              <w:pPr>
                                <w:pStyle w:val="Heading4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395605"/>
                            <a:ext cx="32969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101090"/>
                            <a:ext cx="329692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1" style="position:absolute;left:0;text-align:left;margin-left:28.65pt;margin-top:683.5pt;width:274pt;height:102.6pt;z-index:251659360;mso-position-horizontal-relative:page;mso-position-vertical-relative:page" coordsize="3479800,13030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" mv:complextextbox="1">
                <v:shape id="Text Box 679" o:spid="_x0000_s1032" type="#_x0000_t202" style="position:absolute;width:3479800;height:1303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mDVBwgAA&#10;ANwAAAAPAAAAZHJzL2Rvd25yZXYueG1sRE9Na8JAEL0L/Q/LFLzpxh60ja4SCgEFBbXiecyOSTA7&#10;m2RXjf31XaHgbR7vc2aLzlTiRq0rLSsYDSMQxJnVJecKDj/p4BOE88gaK8uk4EEOFvO33gxjbe+8&#10;o9ve5yKEsItRQeF9HUvpsoIMuqGtiQN3tq1BH2CbS93iPYSbSn5E0VgaLDk0FFjTd0HZZX81Cjbb&#10;U/O7ipypEp+mk2TbrM/HRqn+e5dMQXjq/Ev8717qMP9rDM9nwgVy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YNUHCAAAA3AAAAA8AAAAAAAAAAAAAAAAAlwIAAGRycy9kb3du&#10;cmV2LnhtbFBLBQYAAAAABAAEAPUAAACGAwAAAAA=&#10;" mv:complextextbox="1" filled="f" stroked="f">
                  <v:textbox inset=",0,,0"/>
                </v:shape>
                <v:shape id="Text Box 5" o:spid="_x0000_s1033" type="#_x0000_t202" style="position:absolute;left:91440;width:3296920;height:396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7" inset="0,0,0,0">
                    <w:txbxContent>
                      <w:p w14:paraId="06E961FD" w14:textId="04831C8D" w:rsidR="001E3DF3" w:rsidRDefault="001E3DF3" w:rsidP="00860A98">
                        <w:pPr>
                          <w:pStyle w:val="Heading4"/>
                          <w:rPr>
                            <w:color w:val="FDE0D1" w:themeColor="accent2" w:themeTint="33"/>
                            <w:sz w:val="24"/>
                          </w:rPr>
                        </w:pPr>
                        <w:r w:rsidRPr="00FF679E">
                          <w:rPr>
                            <w:color w:val="FDE0D1" w:themeColor="accent2" w:themeTint="33"/>
                            <w:szCs w:val="30"/>
                          </w:rPr>
                          <w:t xml:space="preserve">Organization Contact – </w:t>
                        </w:r>
                        <w:r>
                          <w:rPr>
                            <w:rFonts w:ascii="Arial" w:eastAsia="Times New Roman" w:hAnsi="Arial" w:cs="Arial"/>
                            <w:szCs w:val="30"/>
                          </w:rPr>
                          <w:t xml:space="preserve">William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szCs w:val="30"/>
                          </w:rPr>
                          <w:t>Sprott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  <w:r w:rsidRPr="001777A1">
                          <w:rPr>
                            <w:rFonts w:ascii="Arial" w:eastAsia="Times New Roman" w:hAnsi="Arial" w:cs="Arial"/>
                            <w:sz w:val="24"/>
                          </w:rPr>
                          <w:t>Williams@yakutatschools.org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</w:rPr>
                          <w:t>, 907 784-3317</w:t>
                        </w:r>
                      </w:p>
                      <w:p w14:paraId="4260E361" w14:textId="77777777" w:rsidR="001E3DF3" w:rsidRPr="0088467F" w:rsidRDefault="001E3DF3" w:rsidP="00860A98">
                        <w:pPr>
                          <w:pStyle w:val="Heading4"/>
                          <w:rPr>
                            <w:color w:val="FFFFFF" w:themeColor="background1"/>
                            <w:sz w:val="10"/>
                          </w:rPr>
                        </w:pPr>
                      </w:p>
                      <w:p w14:paraId="19FFCA1F" w14:textId="77777777" w:rsidR="001E3DF3" w:rsidRPr="00610A78" w:rsidRDefault="001E3DF3" w:rsidP="00610A78">
                        <w:pPr>
                          <w:pStyle w:val="Heading4"/>
                          <w:rPr>
                            <w:color w:val="FFFFFF" w:themeColor="background1"/>
                            <w:sz w:val="22"/>
                          </w:rPr>
                        </w:pPr>
                      </w:p>
                      <w:p w14:paraId="04F9BE7D" w14:textId="77777777" w:rsidR="001E3DF3" w:rsidRDefault="001E3DF3" w:rsidP="00610A78">
                        <w:pPr>
                          <w:pStyle w:val="Heading4"/>
                        </w:pPr>
                      </w:p>
                      <w:p w14:paraId="7C0D6FDD" w14:textId="77777777" w:rsidR="001E3DF3" w:rsidRPr="00B047B0" w:rsidRDefault="001E3DF3" w:rsidP="00334DCF">
                        <w:pPr>
                          <w:pStyle w:val="Heading4"/>
                        </w:pPr>
                      </w:p>
                    </w:txbxContent>
                  </v:textbox>
                </v:shape>
                <v:shape id="Text Box 7" o:spid="_x0000_s1034" type="#_x0000_t202" style="position:absolute;left:91440;top:395605;width:3296920;height:73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16" inset="0,0,0,0">
                    <w:txbxContent/>
                  </v:textbox>
                </v:shape>
                <v:shape id="Text Box 16" o:spid="_x0000_s1035" type="#_x0000_t202" style="position:absolute;left:91440;top:1101090;width:3296920;height:1593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34440"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027FE53" wp14:editId="3F3FA867">
                <wp:simplePos x="0" y="0"/>
                <wp:positionH relativeFrom="page">
                  <wp:posOffset>421005</wp:posOffset>
                </wp:positionH>
                <wp:positionV relativeFrom="page">
                  <wp:posOffset>2495550</wp:posOffset>
                </wp:positionV>
                <wp:extent cx="4737735" cy="996315"/>
                <wp:effectExtent l="0" t="0" r="0" b="0"/>
                <wp:wrapThrough wrapText="bothSides">
                  <wp:wrapPolygon edited="0">
                    <wp:start x="116" y="551"/>
                    <wp:lineTo x="116" y="20375"/>
                    <wp:lineTo x="21308" y="20375"/>
                    <wp:lineTo x="21308" y="551"/>
                    <wp:lineTo x="116" y="551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735" cy="996315"/>
                          <a:chOff x="0" y="0"/>
                          <a:chExt cx="4737735" cy="9963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3773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91440"/>
                            <a:ext cx="440690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481727E" w14:textId="77777777" w:rsidR="001E3DF3" w:rsidRPr="00E255CC" w:rsidRDefault="001E3DF3" w:rsidP="00DE2D9D">
                              <w:pPr>
                                <w:pStyle w:val="Subtitle"/>
                                <w:rPr>
                                  <w:color w:val="FDD9C5" w:themeColor="accent2" w:themeTint="4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36" style="position:absolute;left:0;text-align:left;margin-left:33.15pt;margin-top:196.5pt;width:373.05pt;height:78.45pt;z-index:251658248;mso-position-horizontal-relative:page;mso-position-vertical-relative:page" coordsize="4737735,9963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" mv:complextextbox="1">
                <v:shape id="Text Box 686" o:spid="_x0000_s1037" type="#_x0000_t202" style="position:absolute;width:4737735;height:996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iZmwQAA&#10;ANwAAAAPAAAAZHJzL2Rvd25yZXYueG1sRE9Na8JAEL0L/odlBG+6USENqasUUfRUGtvch+yYpN2d&#10;DdnVpP++Wyj0No/3Odv9aI14UO9bxwpWywQEceV0y7WCj/fTIgPhA7JG45gUfJOH/W462WKu3cAF&#10;Pa6hFjGEfY4KmhC6XEpfNWTRL11HHLmb6y2GCPta6h6HGG6NXCdJKi22HBsa7OjQUPV1vVsFZ735&#10;NMfKnl+Pb0Vwt7rMysEoNZ+NL88gAo3hX/znvug4/ymF32fiBXL3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4ImZsEAAADcAAAADwAAAAAAAAAAAAAAAACXAgAAZHJzL2Rvd25y&#10;ZXYueG1sUEsFBgAAAAAEAAQA9QAAAIUDAAAAAA==&#10;" mv:complextextbox="1" filled="f" stroked="f">
                  <v:textbox inset=",7.2pt,,7.2pt"/>
                </v:shape>
                <v:shape id="Text Box 1" o:spid="_x0000_s1038" type="#_x0000_t202" style="position:absolute;left:91440;top:91440;width:440690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inset="0,0,0,0">
                    <w:txbxContent>
                      <w:p w14:paraId="2481727E" w14:textId="77777777" w:rsidR="001E3DF3" w:rsidRPr="00E255CC" w:rsidRDefault="001E3DF3" w:rsidP="00DE2D9D">
                        <w:pPr>
                          <w:pStyle w:val="Subtitle"/>
                          <w:rPr>
                            <w:color w:val="FDD9C5" w:themeColor="accent2" w:themeTint="40"/>
                            <w:sz w:val="24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255CC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0948260" wp14:editId="082C4280">
                <wp:simplePos x="0" y="0"/>
                <wp:positionH relativeFrom="page">
                  <wp:posOffset>466090</wp:posOffset>
                </wp:positionH>
                <wp:positionV relativeFrom="page">
                  <wp:posOffset>2337300</wp:posOffset>
                </wp:positionV>
                <wp:extent cx="4601210" cy="0"/>
                <wp:effectExtent l="0" t="0" r="21590" b="25400"/>
                <wp:wrapNone/>
                <wp:docPr id="17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1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  <a:alpha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7pt,184.05pt" to="399pt,18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" strokecolor="white [3212]" strokeweight=".5pt">
                <v:stroke opacity="32896f"/>
                <v:shadow opacity="22938f" mv:blur="38100f" offset="0,2pt"/>
                <w10:wrap anchorx="page" anchory="page"/>
              </v:line>
            </w:pict>
          </mc:Fallback>
        </mc:AlternateContent>
      </w:r>
      <w:r w:rsidR="0007262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48EF535" wp14:editId="24FFDC21">
                <wp:simplePos x="0" y="0"/>
                <wp:positionH relativeFrom="page">
                  <wp:posOffset>320040</wp:posOffset>
                </wp:positionH>
                <wp:positionV relativeFrom="page">
                  <wp:posOffset>3311525</wp:posOffset>
                </wp:positionV>
                <wp:extent cx="7096760" cy="656590"/>
                <wp:effectExtent l="0" t="0" r="0" b="0"/>
                <wp:wrapTight wrapText="bothSides">
                  <wp:wrapPolygon edited="0">
                    <wp:start x="77" y="836"/>
                    <wp:lineTo x="77" y="20054"/>
                    <wp:lineTo x="21414" y="20054"/>
                    <wp:lineTo x="21414" y="836"/>
                    <wp:lineTo x="77" y="836"/>
                  </wp:wrapPolygon>
                </wp:wrapTight>
                <wp:docPr id="1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76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6DF566" w14:textId="4E00E30F" w:rsidR="001E3DF3" w:rsidRPr="00E255CC" w:rsidRDefault="001E3DF3" w:rsidP="00072629">
                            <w:pPr>
                              <w:pStyle w:val="Date"/>
                              <w:rPr>
                                <w:color w:val="2D393C" w:themeColor="background2" w:themeShade="4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25.2pt;margin-top:260.75pt;width:558.8pt;height:51.7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" filled="f" stroked="f">
                <v:textbox inset=",7.2pt,,7.2pt">
                  <w:txbxContent>
                    <w:p w14:paraId="726DF566" w14:textId="4E00E30F" w:rsidR="001E3DF3" w:rsidRPr="00E255CC" w:rsidRDefault="001E3DF3" w:rsidP="00072629">
                      <w:pPr>
                        <w:pStyle w:val="Date"/>
                        <w:rPr>
                          <w:color w:val="2D393C" w:themeColor="background2" w:themeShade="40"/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679E">
        <w:rPr>
          <w:noProof/>
        </w:rPr>
        <mc:AlternateContent>
          <mc:Choice Requires="wps">
            <w:drawing>
              <wp:anchor distT="0" distB="0" distL="114300" distR="114300" simplePos="0" relativeHeight="251678816" behindDoc="0" locked="0" layoutInCell="1" allowOverlap="1" wp14:anchorId="7ED1A990" wp14:editId="4C630175">
                <wp:simplePos x="0" y="0"/>
                <wp:positionH relativeFrom="page">
                  <wp:posOffset>5159375</wp:posOffset>
                </wp:positionH>
                <wp:positionV relativeFrom="page">
                  <wp:posOffset>4353560</wp:posOffset>
                </wp:positionV>
                <wp:extent cx="2218690" cy="2493645"/>
                <wp:effectExtent l="0" t="0" r="0" b="20955"/>
                <wp:wrapThrough wrapText="bothSides">
                  <wp:wrapPolygon edited="0">
                    <wp:start x="247" y="0"/>
                    <wp:lineTo x="247" y="21561"/>
                    <wp:lineTo x="21019" y="21561"/>
                    <wp:lineTo x="21019" y="0"/>
                    <wp:lineTo x="247" y="0"/>
                  </wp:wrapPolygon>
                </wp:wrapThrough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49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107BA8" w14:textId="77777777" w:rsidR="001E3DF3" w:rsidRPr="00926F46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SE Early Coordination</w:t>
                            </w:r>
                          </w:p>
                          <w:p w14:paraId="2B64C229" w14:textId="77777777" w:rsidR="001E3DF3" w:rsidRPr="00926F46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SE K-12 Schools &amp; Post-Secondary</w:t>
                            </w:r>
                          </w:p>
                          <w:p w14:paraId="5379688C" w14:textId="77777777" w:rsidR="001E3DF3" w:rsidRPr="00926F46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SE Family Alliance</w:t>
                            </w:r>
                          </w:p>
                          <w:p w14:paraId="73ACB1E6" w14:textId="77777777" w:rsidR="001E3DF3" w:rsidRPr="00926F46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Creating Conditions</w:t>
                            </w:r>
                          </w:p>
                          <w:p w14:paraId="4331CC1A" w14:textId="77777777" w:rsidR="001E3DF3" w:rsidRPr="00926F46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Intervention-Prevention</w:t>
                            </w:r>
                          </w:p>
                          <w:p w14:paraId="686FCB8C" w14:textId="77777777" w:rsidR="001E3DF3" w:rsidRPr="00926F46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Steering &amp; Collaborative Impact</w:t>
                            </w:r>
                          </w:p>
                          <w:p w14:paraId="23E0AC5A" w14:textId="77777777" w:rsidR="001E3DF3" w:rsidRPr="0087168E" w:rsidRDefault="001E3DF3" w:rsidP="008716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CC3A3" w:themeColor="accent2" w:themeTint="66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FCC3A3" w:themeColor="accent2" w:themeTint="66"/>
                              </w:rPr>
                              <w:t>Data Coordination</w:t>
                            </w:r>
                          </w:p>
                          <w:p w14:paraId="7D40C126" w14:textId="77777777" w:rsidR="001E3DF3" w:rsidRDefault="001E3DF3" w:rsidP="0087168E"/>
                          <w:p w14:paraId="383EC172" w14:textId="77777777" w:rsidR="001E3DF3" w:rsidRPr="0087168E" w:rsidRDefault="001E3DF3" w:rsidP="0087168E">
                            <w:pPr>
                              <w:rPr>
                                <w:color w:val="FBA575" w:themeColor="accent2" w:themeTint="99"/>
                              </w:rPr>
                            </w:pPr>
                          </w:p>
                          <w:p w14:paraId="5A9008F4" w14:textId="77777777" w:rsidR="001E3DF3" w:rsidRDefault="001E3DF3" w:rsidP="0087168E">
                            <w:pPr>
                              <w:jc w:val="center"/>
                              <w:rPr>
                                <w:color w:val="FBA575" w:themeColor="accent2" w:themeTint="99"/>
                                <w:sz w:val="16"/>
                              </w:rPr>
                            </w:pPr>
                          </w:p>
                          <w:p w14:paraId="62B470F9" w14:textId="77777777" w:rsidR="001E3DF3" w:rsidRDefault="001E3DF3" w:rsidP="0087168E">
                            <w:pPr>
                              <w:jc w:val="center"/>
                              <w:rPr>
                                <w:color w:val="FBA575" w:themeColor="accent2" w:themeTint="99"/>
                                <w:sz w:val="16"/>
                              </w:rPr>
                            </w:pPr>
                          </w:p>
                          <w:p w14:paraId="3F5EF5B8" w14:textId="77777777" w:rsidR="001E3DF3" w:rsidRPr="0087168E" w:rsidRDefault="001E3DF3" w:rsidP="0087168E">
                            <w:pPr>
                              <w:jc w:val="center"/>
                              <w:rPr>
                                <w:color w:val="FBA575" w:themeColor="accent2" w:themeTint="99"/>
                                <w:sz w:val="16"/>
                              </w:rPr>
                            </w:pPr>
                            <w:r w:rsidRPr="0087168E">
                              <w:rPr>
                                <w:color w:val="FBA575" w:themeColor="accent2" w:themeTint="99"/>
                                <w:sz w:val="16"/>
                              </w:rPr>
                              <w:t>* Co-Chair or Chair</w:t>
                            </w:r>
                          </w:p>
                          <w:p w14:paraId="390577F3" w14:textId="77777777" w:rsidR="001E3DF3" w:rsidRDefault="001E3DF3" w:rsidP="0087168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406.25pt;margin-top:342.8pt;width:174.7pt;height:196.35pt;z-index:2516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" mv:complextextbox="1" filled="f" stroked="f">
                <v:textbox inset=",0,,0">
                  <w:txbxContent>
                    <w:p w14:paraId="78107BA8" w14:textId="77777777" w:rsidR="001E3DF3" w:rsidRPr="00926F46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rbel" w:hAnsi="Corbel"/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SE Early Coordination</w:t>
                      </w:r>
                    </w:p>
                    <w:p w14:paraId="2B64C229" w14:textId="77777777" w:rsidR="001E3DF3" w:rsidRPr="00926F46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rbel" w:hAnsi="Corbel"/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SE K-12 Schools &amp; Post-Secondary</w:t>
                      </w:r>
                    </w:p>
                    <w:p w14:paraId="5379688C" w14:textId="77777777" w:rsidR="001E3DF3" w:rsidRPr="00926F46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rbel" w:hAnsi="Corbel"/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SE Family Alliance</w:t>
                      </w:r>
                    </w:p>
                    <w:p w14:paraId="73ACB1E6" w14:textId="77777777" w:rsidR="001E3DF3" w:rsidRPr="00926F46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rbel" w:hAnsi="Corbel"/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Creating Conditions</w:t>
                      </w:r>
                    </w:p>
                    <w:p w14:paraId="4331CC1A" w14:textId="77777777" w:rsidR="001E3DF3" w:rsidRPr="00926F46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rbel" w:hAnsi="Corbel"/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Intervention-Prevention</w:t>
                      </w:r>
                    </w:p>
                    <w:p w14:paraId="686FCB8C" w14:textId="77777777" w:rsidR="001E3DF3" w:rsidRPr="00926F46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rbel" w:hAnsi="Corbel"/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Steering &amp; Collaborative Impact</w:t>
                      </w:r>
                    </w:p>
                    <w:p w14:paraId="23E0AC5A" w14:textId="77777777" w:rsidR="001E3DF3" w:rsidRPr="0087168E" w:rsidRDefault="001E3DF3" w:rsidP="008716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CC3A3" w:themeColor="accent2" w:themeTint="66"/>
                        </w:rPr>
                      </w:pPr>
                      <w:r w:rsidRPr="00926F46">
                        <w:rPr>
                          <w:rFonts w:ascii="Corbel" w:hAnsi="Corbel"/>
                          <w:color w:val="FCC3A3" w:themeColor="accent2" w:themeTint="66"/>
                        </w:rPr>
                        <w:t>Data Coordination</w:t>
                      </w:r>
                    </w:p>
                    <w:p w14:paraId="7D40C126" w14:textId="77777777" w:rsidR="001E3DF3" w:rsidRDefault="001E3DF3" w:rsidP="0087168E"/>
                    <w:p w14:paraId="383EC172" w14:textId="77777777" w:rsidR="001E3DF3" w:rsidRPr="0087168E" w:rsidRDefault="001E3DF3" w:rsidP="0087168E">
                      <w:pPr>
                        <w:rPr>
                          <w:color w:val="FBA575" w:themeColor="accent2" w:themeTint="99"/>
                        </w:rPr>
                      </w:pPr>
                    </w:p>
                    <w:p w14:paraId="5A9008F4" w14:textId="77777777" w:rsidR="001E3DF3" w:rsidRDefault="001E3DF3" w:rsidP="0087168E">
                      <w:pPr>
                        <w:jc w:val="center"/>
                        <w:rPr>
                          <w:color w:val="FBA575" w:themeColor="accent2" w:themeTint="99"/>
                          <w:sz w:val="16"/>
                        </w:rPr>
                      </w:pPr>
                    </w:p>
                    <w:p w14:paraId="62B470F9" w14:textId="77777777" w:rsidR="001E3DF3" w:rsidRDefault="001E3DF3" w:rsidP="0087168E">
                      <w:pPr>
                        <w:jc w:val="center"/>
                        <w:rPr>
                          <w:color w:val="FBA575" w:themeColor="accent2" w:themeTint="99"/>
                          <w:sz w:val="16"/>
                        </w:rPr>
                      </w:pPr>
                    </w:p>
                    <w:p w14:paraId="3F5EF5B8" w14:textId="77777777" w:rsidR="001E3DF3" w:rsidRPr="0087168E" w:rsidRDefault="001E3DF3" w:rsidP="0087168E">
                      <w:pPr>
                        <w:jc w:val="center"/>
                        <w:rPr>
                          <w:color w:val="FBA575" w:themeColor="accent2" w:themeTint="99"/>
                          <w:sz w:val="16"/>
                        </w:rPr>
                      </w:pPr>
                      <w:r w:rsidRPr="0087168E">
                        <w:rPr>
                          <w:color w:val="FBA575" w:themeColor="accent2" w:themeTint="99"/>
                          <w:sz w:val="16"/>
                        </w:rPr>
                        <w:t>* Co-Chair or Chair</w:t>
                      </w:r>
                    </w:p>
                    <w:p w14:paraId="390577F3" w14:textId="77777777" w:rsidR="001E3DF3" w:rsidRDefault="001E3DF3" w:rsidP="0087168E">
                      <w:pPr>
                        <w:ind w:left="36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434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3BC0FF" wp14:editId="4867A1CC">
                <wp:simplePos x="0" y="0"/>
                <wp:positionH relativeFrom="page">
                  <wp:posOffset>350520</wp:posOffset>
                </wp:positionH>
                <wp:positionV relativeFrom="page">
                  <wp:posOffset>435110</wp:posOffset>
                </wp:positionV>
                <wp:extent cx="7048500" cy="264160"/>
                <wp:effectExtent l="0" t="0" r="0" b="15240"/>
                <wp:wrapNone/>
                <wp:docPr id="1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51894C" w14:textId="77777777" w:rsidR="001E3DF3" w:rsidRPr="00B101AC" w:rsidRDefault="001E3DF3" w:rsidP="00FF679E">
                            <w:pPr>
                              <w:pStyle w:val="Header-CoverLeft"/>
                              <w:jc w:val="center"/>
                              <w:rPr>
                                <w:rFonts w:ascii="Corbel" w:hAnsi="Corbel"/>
                                <w:szCs w:val="22"/>
                              </w:rPr>
                            </w:pPr>
                            <w:r w:rsidRPr="00B101AC">
                              <w:rPr>
                                <w:rFonts w:ascii="Corbel" w:hAnsi="Corbel"/>
                                <w:szCs w:val="22"/>
                              </w:rPr>
                              <w:t>Supporting Transitions And Educational Promise Southeast Alaska (STEPS) Promise Neighborhoods Grant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27.6pt;margin-top:34.25pt;width:555pt;height:20.8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" filled="f" stroked="f">
                <v:textbox inset=",0,,0">
                  <w:txbxContent>
                    <w:p w14:paraId="6151894C" w14:textId="77777777" w:rsidR="001E3DF3" w:rsidRPr="00B101AC" w:rsidRDefault="001E3DF3" w:rsidP="00FF679E">
                      <w:pPr>
                        <w:pStyle w:val="Header-CoverLeft"/>
                        <w:jc w:val="center"/>
                        <w:rPr>
                          <w:rFonts w:ascii="Corbel" w:hAnsi="Corbel"/>
                          <w:szCs w:val="22"/>
                        </w:rPr>
                      </w:pPr>
                      <w:r w:rsidRPr="00B101AC">
                        <w:rPr>
                          <w:rFonts w:ascii="Corbel" w:hAnsi="Corbel"/>
                          <w:szCs w:val="22"/>
                        </w:rPr>
                        <w:t>Supporting Transitions And Educational Promise Southeast Alaska (STEPS) Promise Neighborhoods Grant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1162">
        <w:rPr>
          <w:noProof/>
        </w:rPr>
        <mc:AlternateContent>
          <mc:Choice Requires="wps">
            <w:drawing>
              <wp:anchor distT="0" distB="0" distL="114300" distR="114300" simplePos="0" relativeHeight="251664480" behindDoc="0" locked="0" layoutInCell="1" allowOverlap="1" wp14:anchorId="4AB6DA90" wp14:editId="63EB9CC7">
                <wp:simplePos x="0" y="0"/>
                <wp:positionH relativeFrom="page">
                  <wp:posOffset>2747010</wp:posOffset>
                </wp:positionH>
                <wp:positionV relativeFrom="page">
                  <wp:posOffset>4352925</wp:posOffset>
                </wp:positionV>
                <wp:extent cx="2218690" cy="2400935"/>
                <wp:effectExtent l="0" t="0" r="0" b="12065"/>
                <wp:wrapTight wrapText="bothSides">
                  <wp:wrapPolygon edited="0">
                    <wp:start x="247" y="0"/>
                    <wp:lineTo x="247" y="21480"/>
                    <wp:lineTo x="21019" y="21480"/>
                    <wp:lineTo x="21019" y="0"/>
                    <wp:lineTo x="247" y="0"/>
                  </wp:wrapPolygon>
                </wp:wrapTight>
                <wp:docPr id="20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57851F" w14:textId="77777777" w:rsidR="001E3DF3" w:rsidRPr="00926F46" w:rsidRDefault="001E3DF3" w:rsidP="00087E8F">
                            <w:pPr>
                              <w:pStyle w:val="BodyText"/>
                              <w:spacing w:after="0" w:line="240" w:lineRule="auto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Early Childhood:</w:t>
                            </w:r>
                          </w:p>
                          <w:p w14:paraId="5E9AD232" w14:textId="77777777" w:rsidR="001E3DF3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Headstart</w:t>
                            </w:r>
                            <w:proofErr w:type="spellEnd"/>
                          </w:p>
                          <w:p w14:paraId="13139C81" w14:textId="7CDDEE18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Tlingit language Immersion</w:t>
                            </w:r>
                          </w:p>
                          <w:p w14:paraId="747EC37E" w14:textId="77777777" w:rsidR="001E3DF3" w:rsidRPr="00926F46" w:rsidRDefault="001E3DF3" w:rsidP="006F1162">
                            <w:pPr>
                              <w:pStyle w:val="BodyText"/>
                              <w:spacing w:after="0" w:line="240" w:lineRule="auto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K-12 &amp; Post-Secondary:</w:t>
                            </w:r>
                          </w:p>
                          <w:p w14:paraId="3E1EB83A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Afterschool</w:t>
                            </w:r>
                          </w:p>
                          <w:p w14:paraId="3B8E61DC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Trauma Informed</w:t>
                            </w:r>
                          </w:p>
                          <w:p w14:paraId="604D1820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Summer Programs</w:t>
                            </w:r>
                          </w:p>
                          <w:p w14:paraId="08A3705A" w14:textId="633A9909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Vocational Track</w:t>
                            </w:r>
                            <w:r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&amp; Early College Experiences</w:t>
                            </w:r>
                          </w:p>
                          <w:p w14:paraId="330D4910" w14:textId="77777777" w:rsidR="001E3DF3" w:rsidRPr="00926F46" w:rsidRDefault="001E3DF3" w:rsidP="00FF679E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450"/>
                              <w:rPr>
                                <w:rFonts w:ascii="Corbel" w:hAnsi="Corbel"/>
                                <w:sz w:val="22"/>
                                <w:szCs w:val="22"/>
                              </w:rPr>
                            </w:pPr>
                            <w:r w:rsidRPr="00926F46">
                              <w:rPr>
                                <w:rFonts w:ascii="Corbel" w:hAnsi="Corbel"/>
                                <w:color w:val="404040" w:themeColor="text1" w:themeTint="BF"/>
                                <w:sz w:val="22"/>
                                <w:szCs w:val="22"/>
                              </w:rPr>
                              <w:t>Community Dialogues</w:t>
                            </w:r>
                          </w:p>
                          <w:p w14:paraId="1FB8C447" w14:textId="77777777" w:rsidR="001E3DF3" w:rsidRPr="00087E8F" w:rsidRDefault="001E3DF3" w:rsidP="005A79F9">
                            <w:pPr>
                              <w:pStyle w:val="BodyText"/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6.3pt;margin-top:342.75pt;width:174.7pt;height:189.05pt;z-index:2516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" mv:complextextbox="1" filled="f" stroked="f">
                <v:textbox inset=",0,,0">
                  <w:txbxContent>
                    <w:p w14:paraId="5E57851F" w14:textId="77777777" w:rsidR="001E3DF3" w:rsidRPr="00926F46" w:rsidRDefault="001E3DF3" w:rsidP="00087E8F">
                      <w:pPr>
                        <w:pStyle w:val="BodyText"/>
                        <w:spacing w:after="0" w:line="240" w:lineRule="auto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Early Childhood:</w:t>
                      </w:r>
                    </w:p>
                    <w:p w14:paraId="5E9AD232" w14:textId="77777777" w:rsidR="001E3DF3" w:rsidRDefault="001E3DF3" w:rsidP="00FF679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proofErr w:type="spellStart"/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Headstart</w:t>
                      </w:r>
                      <w:proofErr w:type="spellEnd"/>
                    </w:p>
                    <w:p w14:paraId="13139C81" w14:textId="7CDDEE18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Tlingit language Immersion</w:t>
                      </w:r>
                    </w:p>
                    <w:p w14:paraId="747EC37E" w14:textId="77777777" w:rsidR="001E3DF3" w:rsidRPr="00926F46" w:rsidRDefault="001E3DF3" w:rsidP="006F1162">
                      <w:pPr>
                        <w:pStyle w:val="BodyText"/>
                        <w:spacing w:after="0" w:line="240" w:lineRule="auto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K-12 &amp; Post-Secondary:</w:t>
                      </w:r>
                    </w:p>
                    <w:p w14:paraId="3E1EB83A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Afterschool</w:t>
                      </w:r>
                    </w:p>
                    <w:p w14:paraId="3B8E61DC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Trauma Informed</w:t>
                      </w:r>
                    </w:p>
                    <w:p w14:paraId="604D1820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Summer Programs</w:t>
                      </w:r>
                    </w:p>
                    <w:p w14:paraId="08A3705A" w14:textId="633A9909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Vocational Track</w:t>
                      </w:r>
                      <w:r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 xml:space="preserve"> &amp; Early College Experiences</w:t>
                      </w:r>
                    </w:p>
                    <w:p w14:paraId="330D4910" w14:textId="77777777" w:rsidR="001E3DF3" w:rsidRPr="00926F46" w:rsidRDefault="001E3DF3" w:rsidP="00FF679E">
                      <w:pPr>
                        <w:pStyle w:val="BodyText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450"/>
                        <w:rPr>
                          <w:rFonts w:ascii="Corbel" w:hAnsi="Corbel"/>
                          <w:sz w:val="22"/>
                          <w:szCs w:val="22"/>
                        </w:rPr>
                      </w:pPr>
                      <w:r w:rsidRPr="00926F46">
                        <w:rPr>
                          <w:rFonts w:ascii="Corbel" w:hAnsi="Corbel"/>
                          <w:color w:val="404040" w:themeColor="text1" w:themeTint="BF"/>
                          <w:sz w:val="22"/>
                          <w:szCs w:val="22"/>
                        </w:rPr>
                        <w:t>Community Dialogues</w:t>
                      </w:r>
                    </w:p>
                    <w:p w14:paraId="1FB8C447" w14:textId="77777777" w:rsidR="001E3DF3" w:rsidRPr="00087E8F" w:rsidRDefault="001E3DF3" w:rsidP="005A79F9">
                      <w:pPr>
                        <w:pStyle w:val="BodyText"/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44889">
        <w:rPr>
          <w:noProof/>
        </w:rPr>
        <mc:AlternateContent>
          <mc:Choice Requires="wps">
            <w:drawing>
              <wp:anchor distT="0" distB="0" distL="114300" distR="114300" simplePos="0" relativeHeight="251676768" behindDoc="0" locked="0" layoutInCell="1" allowOverlap="1" wp14:anchorId="60EA6FA8" wp14:editId="1CCA796B">
                <wp:simplePos x="0" y="0"/>
                <wp:positionH relativeFrom="page">
                  <wp:posOffset>5105400</wp:posOffset>
                </wp:positionH>
                <wp:positionV relativeFrom="page">
                  <wp:posOffset>3957320</wp:posOffset>
                </wp:positionV>
                <wp:extent cx="2311400" cy="502920"/>
                <wp:effectExtent l="0" t="0" r="0" b="0"/>
                <wp:wrapTight wrapText="bothSides">
                  <wp:wrapPolygon edited="0">
                    <wp:start x="237" y="1091"/>
                    <wp:lineTo x="237" y="19636"/>
                    <wp:lineTo x="21125" y="19636"/>
                    <wp:lineTo x="21125" y="1091"/>
                    <wp:lineTo x="237" y="1091"/>
                  </wp:wrapPolygon>
                </wp:wrapTight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4F2D8A" w14:textId="77777777" w:rsidR="001E3DF3" w:rsidRPr="005A79F9" w:rsidRDefault="001E3DF3" w:rsidP="00FF679E">
                            <w:pPr>
                              <w:pStyle w:val="Heading2"/>
                              <w:rPr>
                                <w:rFonts w:ascii="Arial Narrow" w:hAnsi="Arial Narrow"/>
                                <w:b/>
                                <w:color w:val="B5C4D7" w:themeColor="accent6" w:themeTint="66"/>
                                <w:sz w:val="32"/>
                                <w:szCs w:val="35"/>
                                <w:u w:val="single"/>
                              </w:rPr>
                            </w:pPr>
                            <w:r w:rsidRPr="005A79F9">
                              <w:rPr>
                                <w:rFonts w:ascii="Arial Narrow" w:hAnsi="Arial Narrow"/>
                                <w:b/>
                                <w:color w:val="B5C4D7" w:themeColor="accent6" w:themeTint="66"/>
                                <w:sz w:val="32"/>
                                <w:szCs w:val="35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B5C4D7" w:themeColor="accent6" w:themeTint="66"/>
                                <w:sz w:val="32"/>
                                <w:szCs w:val="35"/>
                                <w:u w:val="single"/>
                              </w:rPr>
                              <w:t>ommittees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position:absolute;left:0;text-align:left;margin-left:402pt;margin-top:311.6pt;width:182pt;height:39.6pt;z-index:2516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" filled="f" stroked="f">
                <v:textbox inset=",7.2pt,,7.2pt">
                  <w:txbxContent>
                    <w:p w14:paraId="7B4F2D8A" w14:textId="77777777" w:rsidR="001E3DF3" w:rsidRPr="005A79F9" w:rsidRDefault="001E3DF3" w:rsidP="00FF679E">
                      <w:pPr>
                        <w:pStyle w:val="Heading2"/>
                        <w:rPr>
                          <w:rFonts w:ascii="Arial Narrow" w:hAnsi="Arial Narrow"/>
                          <w:b/>
                          <w:color w:val="B5C4D7" w:themeColor="accent6" w:themeTint="66"/>
                          <w:sz w:val="32"/>
                          <w:szCs w:val="35"/>
                          <w:u w:val="single"/>
                        </w:rPr>
                      </w:pPr>
                      <w:r w:rsidRPr="005A79F9">
                        <w:rPr>
                          <w:rFonts w:ascii="Arial Narrow" w:hAnsi="Arial Narrow"/>
                          <w:b/>
                          <w:color w:val="B5C4D7" w:themeColor="accent6" w:themeTint="66"/>
                          <w:sz w:val="32"/>
                          <w:szCs w:val="35"/>
                          <w:u w:val="single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  <w:color w:val="B5C4D7" w:themeColor="accent6" w:themeTint="66"/>
                          <w:sz w:val="32"/>
                          <w:szCs w:val="35"/>
                          <w:u w:val="single"/>
                        </w:rPr>
                        <w:t>ommittees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44889">
        <w:rPr>
          <w:noProof/>
        </w:rPr>
        <mc:AlternateContent>
          <mc:Choice Requires="wps">
            <w:drawing>
              <wp:anchor distT="0" distB="0" distL="114300" distR="114300" simplePos="0" relativeHeight="251662432" behindDoc="0" locked="0" layoutInCell="1" allowOverlap="1" wp14:anchorId="1EA0BB3D" wp14:editId="173BE3F0">
                <wp:simplePos x="0" y="0"/>
                <wp:positionH relativeFrom="page">
                  <wp:posOffset>2730500</wp:posOffset>
                </wp:positionH>
                <wp:positionV relativeFrom="page">
                  <wp:posOffset>3958590</wp:posOffset>
                </wp:positionV>
                <wp:extent cx="2311400" cy="502920"/>
                <wp:effectExtent l="0" t="0" r="0" b="0"/>
                <wp:wrapTight wrapText="bothSides">
                  <wp:wrapPolygon edited="0">
                    <wp:start x="237" y="1091"/>
                    <wp:lineTo x="237" y="19636"/>
                    <wp:lineTo x="21125" y="19636"/>
                    <wp:lineTo x="21125" y="1091"/>
                    <wp:lineTo x="237" y="1091"/>
                  </wp:wrapPolygon>
                </wp:wrapTight>
                <wp:docPr id="20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87D744" w14:textId="77777777" w:rsidR="001E3DF3" w:rsidRPr="004200BF" w:rsidRDefault="001E3DF3" w:rsidP="00FF679E">
                            <w:pPr>
                              <w:pStyle w:val="Heading2"/>
                              <w:rPr>
                                <w:rFonts w:ascii="Arial Narrow" w:hAnsi="Arial Narrow"/>
                                <w:b/>
                                <w:sz w:val="32"/>
                                <w:szCs w:val="34"/>
                                <w:u w:val="single"/>
                              </w:rPr>
                            </w:pPr>
                            <w:r w:rsidRPr="004200BF">
                              <w:rPr>
                                <w:rFonts w:ascii="Arial Narrow" w:hAnsi="Arial Narrow"/>
                                <w:b/>
                                <w:sz w:val="32"/>
                                <w:szCs w:val="34"/>
                                <w:u w:val="single"/>
                              </w:rPr>
                              <w:t>Partner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15pt;margin-top:311.7pt;width:182pt;height:39.6pt;z-index:2516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" filled="f" stroked="f">
                <v:textbox inset=",7.2pt,,7.2pt">
                  <w:txbxContent>
                    <w:p w14:paraId="4C87D744" w14:textId="77777777" w:rsidR="001E3DF3" w:rsidRPr="004200BF" w:rsidRDefault="001E3DF3" w:rsidP="00FF679E">
                      <w:pPr>
                        <w:pStyle w:val="Heading2"/>
                        <w:rPr>
                          <w:rFonts w:ascii="Arial Narrow" w:hAnsi="Arial Narrow"/>
                          <w:b/>
                          <w:sz w:val="32"/>
                          <w:szCs w:val="34"/>
                          <w:u w:val="single"/>
                        </w:rPr>
                      </w:pPr>
                      <w:r w:rsidRPr="004200BF">
                        <w:rPr>
                          <w:rFonts w:ascii="Arial Narrow" w:hAnsi="Arial Narrow"/>
                          <w:b/>
                          <w:sz w:val="32"/>
                          <w:szCs w:val="34"/>
                          <w:u w:val="single"/>
                        </w:rPr>
                        <w:t>Partner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00BF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FA41A51" wp14:editId="0592951C">
                <wp:simplePos x="0" y="0"/>
                <wp:positionH relativeFrom="page">
                  <wp:posOffset>295910</wp:posOffset>
                </wp:positionH>
                <wp:positionV relativeFrom="page">
                  <wp:posOffset>3972560</wp:posOffset>
                </wp:positionV>
                <wp:extent cx="2451100" cy="447040"/>
                <wp:effectExtent l="0" t="0" r="0" b="0"/>
                <wp:wrapTight wrapText="bothSides">
                  <wp:wrapPolygon edited="0">
                    <wp:start x="224" y="1227"/>
                    <wp:lineTo x="224" y="18409"/>
                    <wp:lineTo x="21040" y="18409"/>
                    <wp:lineTo x="21040" y="1227"/>
                    <wp:lineTo x="224" y="1227"/>
                  </wp:wrapPolygon>
                </wp:wrapTight>
                <wp:docPr id="1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4795AD" w14:textId="77777777" w:rsidR="001E3DF3" w:rsidRPr="00766BD7" w:rsidRDefault="001E3DF3" w:rsidP="00FF679E">
                            <w:pPr>
                              <w:pStyle w:val="Heading2"/>
                              <w:rPr>
                                <w:rFonts w:ascii="Arial Narrow" w:hAnsi="Arial Narrow"/>
                                <w:b/>
                                <w:color w:val="04506C" w:themeColor="accent3" w:themeShade="80"/>
                                <w:sz w:val="32"/>
                                <w:szCs w:val="34"/>
                                <w:u w:val="single"/>
                              </w:rPr>
                            </w:pPr>
                            <w:r w:rsidRPr="00766BD7">
                              <w:rPr>
                                <w:rFonts w:ascii="Arial Narrow" w:hAnsi="Arial Narrow"/>
                                <w:b/>
                                <w:color w:val="04506C" w:themeColor="accent3" w:themeShade="80"/>
                                <w:sz w:val="32"/>
                                <w:szCs w:val="34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4506C" w:themeColor="accent3" w:themeShade="80"/>
                                <w:sz w:val="32"/>
                                <w:szCs w:val="34"/>
                                <w:u w:val="single"/>
                              </w:rPr>
                              <w:t>ead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3.3pt;margin-top:312.8pt;width:193pt;height:35.2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" filled="f" stroked="f">
                <v:textbox inset=",7.2pt,,7.2pt">
                  <w:txbxContent>
                    <w:p w14:paraId="2A4795AD" w14:textId="77777777" w:rsidR="001E3DF3" w:rsidRPr="00766BD7" w:rsidRDefault="001E3DF3" w:rsidP="00FF679E">
                      <w:pPr>
                        <w:pStyle w:val="Heading2"/>
                        <w:rPr>
                          <w:rFonts w:ascii="Arial Narrow" w:hAnsi="Arial Narrow"/>
                          <w:b/>
                          <w:color w:val="04506C" w:themeColor="accent3" w:themeShade="80"/>
                          <w:sz w:val="32"/>
                          <w:szCs w:val="34"/>
                          <w:u w:val="single"/>
                        </w:rPr>
                      </w:pPr>
                      <w:r w:rsidRPr="00766BD7">
                        <w:rPr>
                          <w:rFonts w:ascii="Arial Narrow" w:hAnsi="Arial Narrow"/>
                          <w:b/>
                          <w:color w:val="04506C" w:themeColor="accent3" w:themeShade="80"/>
                          <w:sz w:val="32"/>
                          <w:szCs w:val="34"/>
                          <w:u w:val="single"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color w:val="04506C" w:themeColor="accent3" w:themeShade="80"/>
                          <w:sz w:val="32"/>
                          <w:szCs w:val="34"/>
                          <w:u w:val="single"/>
                        </w:rPr>
                        <w:t>ead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7535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6EF410" wp14:editId="3296000D">
                <wp:simplePos x="0" y="0"/>
                <wp:positionH relativeFrom="page">
                  <wp:posOffset>358140</wp:posOffset>
                </wp:positionH>
                <wp:positionV relativeFrom="page">
                  <wp:posOffset>4032885</wp:posOffset>
                </wp:positionV>
                <wp:extent cx="2311400" cy="2749550"/>
                <wp:effectExtent l="76200" t="76200" r="127000" b="196850"/>
                <wp:wrapThrough wrapText="bothSides">
                  <wp:wrapPolygon edited="0">
                    <wp:start x="-712" y="-599"/>
                    <wp:lineTo x="-712" y="22548"/>
                    <wp:lineTo x="-475" y="22947"/>
                    <wp:lineTo x="22075" y="22947"/>
                    <wp:lineTo x="22549" y="22149"/>
                    <wp:lineTo x="22312" y="-599"/>
                    <wp:lineTo x="-712" y="-599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749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8.2pt;margin-top:317.55pt;width:182pt;height:216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" fillcolor="#b4c3c6 [2894]" strokecolor="#737477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775350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F8CBE53" wp14:editId="156E5A8F">
                <wp:simplePos x="0" y="0"/>
                <wp:positionH relativeFrom="page">
                  <wp:posOffset>2730500</wp:posOffset>
                </wp:positionH>
                <wp:positionV relativeFrom="page">
                  <wp:posOffset>4024630</wp:posOffset>
                </wp:positionV>
                <wp:extent cx="2311400" cy="2757805"/>
                <wp:effectExtent l="76200" t="76200" r="101600" b="213995"/>
                <wp:wrapThrough wrapText="bothSides">
                  <wp:wrapPolygon edited="0">
                    <wp:start x="-712" y="-597"/>
                    <wp:lineTo x="-712" y="22679"/>
                    <wp:lineTo x="-475" y="23077"/>
                    <wp:lineTo x="22075" y="23077"/>
                    <wp:lineTo x="22312" y="22679"/>
                    <wp:lineTo x="22312" y="-597"/>
                    <wp:lineTo x="-712" y="-597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757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15pt;margin-top:316.9pt;width:182pt;height:217.15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" fillcolor="#fba575 [1941]" strokecolor="#737477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C14D32">
        <w:rPr>
          <w:noProof/>
        </w:rPr>
        <mc:AlternateContent>
          <mc:Choice Requires="wps">
            <w:drawing>
              <wp:anchor distT="0" distB="0" distL="114300" distR="114300" simplePos="0" relativeHeight="251674720" behindDoc="0" locked="0" layoutInCell="1" allowOverlap="1" wp14:anchorId="4594E2B6" wp14:editId="7BCA33E2">
                <wp:simplePos x="0" y="0"/>
                <wp:positionH relativeFrom="page">
                  <wp:posOffset>5105400</wp:posOffset>
                </wp:positionH>
                <wp:positionV relativeFrom="page">
                  <wp:posOffset>4025265</wp:posOffset>
                </wp:positionV>
                <wp:extent cx="2311400" cy="2757170"/>
                <wp:effectExtent l="50800" t="25400" r="76200" b="113030"/>
                <wp:wrapThrough wrapText="bothSides">
                  <wp:wrapPolygon edited="0">
                    <wp:start x="-475" y="-199"/>
                    <wp:lineTo x="-475" y="22287"/>
                    <wp:lineTo x="22075" y="22287"/>
                    <wp:lineTo x="22075" y="-199"/>
                    <wp:lineTo x="-475" y="-199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7571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402pt;margin-top:316.95pt;width:182pt;height:217.1pt;z-index:251674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" fillcolor="#853103 [1605]" strokecolor="#737477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34440"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3717801D" wp14:editId="0D15AA69">
                <wp:simplePos x="0" y="0"/>
                <wp:positionH relativeFrom="page">
                  <wp:posOffset>457200</wp:posOffset>
                </wp:positionH>
                <wp:positionV relativeFrom="page">
                  <wp:posOffset>8796020</wp:posOffset>
                </wp:positionV>
                <wp:extent cx="6858000" cy="292735"/>
                <wp:effectExtent l="0" t="0" r="0" b="12065"/>
                <wp:wrapThrough wrapText="bothSides">
                  <wp:wrapPolygon edited="0">
                    <wp:start x="80" y="0"/>
                    <wp:lineTo x="80" y="20616"/>
                    <wp:lineTo x="21440" y="20616"/>
                    <wp:lineTo x="21440" y="0"/>
                    <wp:lineTo x="8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92735"/>
                          <a:chOff x="0" y="0"/>
                          <a:chExt cx="6858000" cy="2927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3495040" y="0"/>
                            <a:ext cx="387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B0AB3D4" w14:textId="77777777" w:rsidR="001E3DF3" w:rsidRPr="00B047B0" w:rsidRDefault="001E3DF3" w:rsidP="00334DCF">
                              <w:pPr>
                                <w:pStyle w:val="Heading4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46" style="position:absolute;left:0;text-align:left;margin-left:36pt;margin-top:692.6pt;width:540pt;height:23.05pt;z-index:251658258;mso-position-horizontal-relative:page;mso-position-vertical-relative:page" coordsize="6858000,292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" mv:complextextbox="1">
                <v:shape id="Text Box 19" o:spid="_x0000_s1047" type="#_x0000_t202" style="position:absolute;width:6858000;height:292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+JSxQAA&#10;ANwAAAAPAAAAZHJzL2Rvd25yZXYueG1sRI9Ba8JAEIXvBf/DMoK3urEHLamrhELAgoJV8TzNjklo&#10;djbJrhr76zuHQm8zvDfvfbNcD65RN+pD7dnAbJqAIi68rbk0cDrmz6+gQkS22HgmAw8KsF6NnpaY&#10;Wn/nT7odYqkkhEOKBqoY21TrUFTkMEx9SyzaxfcOo6x9qW2Pdwl3jX5Jkrl2WLM0VNjSe0XF9+Hq&#10;DOz2X93PRxJck8U8X2T7bns5d8ZMxkP2BirSEP/Nf9cbK/gLoZVnZAK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H4lLFAAAA3AAAAA8AAAAAAAAAAAAAAAAAlwIAAGRycy9k&#10;b3ducmV2LnhtbFBLBQYAAAAABAAEAPUAAACJAwAAAAA=&#10;" mv:complextextbox="1" filled="f" stroked="f">
                  <v:textbox inset=",0,,0"/>
                </v:shape>
                <v:shape id="_x0000_s1048" type="#_x0000_t202" style="position:absolute;left:3495040;width:38735;height:21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6B0AB3D4" w14:textId="77777777" w:rsidR="001E3DF3" w:rsidRPr="00B047B0" w:rsidRDefault="001E3DF3" w:rsidP="00334DCF">
                        <w:pPr>
                          <w:pStyle w:val="Heading4"/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bookmarkStart w:id="0" w:name="_GoBack"/>
      <w:bookmarkEnd w:id="0"/>
      <w:r w:rsidR="00B44CC9">
        <w:br w:type="page"/>
      </w:r>
      <w:r w:rsidR="00926F46">
        <w:rPr>
          <w:noProof/>
        </w:rPr>
        <w:lastRenderedPageBreak/>
        <w:drawing>
          <wp:anchor distT="0" distB="0" distL="114300" distR="114300" simplePos="0" relativeHeight="251691104" behindDoc="0" locked="0" layoutInCell="1" allowOverlap="1" wp14:anchorId="743444D4" wp14:editId="144177B9">
            <wp:simplePos x="0" y="0"/>
            <wp:positionH relativeFrom="page">
              <wp:posOffset>6487795</wp:posOffset>
            </wp:positionH>
            <wp:positionV relativeFrom="page">
              <wp:posOffset>1703070</wp:posOffset>
            </wp:positionV>
            <wp:extent cx="406400" cy="406400"/>
            <wp:effectExtent l="0" t="0" r="0" b="0"/>
            <wp:wrapNone/>
            <wp:docPr id="186" name="Picture 186" descr="Macintosh HD:Users:glademorales:Desktop:brain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Macintosh HD:Users:glademorales:Desktop:brainicon.png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F46">
        <w:rPr>
          <w:noProof/>
        </w:rPr>
        <w:drawing>
          <wp:anchor distT="0" distB="0" distL="114300" distR="114300" simplePos="0" relativeHeight="251700320" behindDoc="0" locked="0" layoutInCell="1" allowOverlap="1" wp14:anchorId="2E9AADAE" wp14:editId="7F05ABE5">
            <wp:simplePos x="0" y="0"/>
            <wp:positionH relativeFrom="page">
              <wp:posOffset>6456045</wp:posOffset>
            </wp:positionH>
            <wp:positionV relativeFrom="page">
              <wp:posOffset>6550025</wp:posOffset>
            </wp:positionV>
            <wp:extent cx="440055" cy="320040"/>
            <wp:effectExtent l="0" t="0" r="0" b="10160"/>
            <wp:wrapNone/>
            <wp:docPr id="219" name="Picture 219" descr="Macintosh HD:Users:glademorales:Desktop:tling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" descr="Macintosh HD:Users:glademorales:Desktop:tling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65214" r="68634" b="5057"/>
                    <a:stretch/>
                  </pic:blipFill>
                  <pic:spPr bwMode="auto">
                    <a:xfrm>
                      <a:off x="0" y="0"/>
                      <a:ext cx="44005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2128" behindDoc="0" locked="0" layoutInCell="1" allowOverlap="1" wp14:anchorId="17A07F88" wp14:editId="03494A52">
            <wp:simplePos x="0" y="0"/>
            <wp:positionH relativeFrom="page">
              <wp:posOffset>6525895</wp:posOffset>
            </wp:positionH>
            <wp:positionV relativeFrom="page">
              <wp:posOffset>7659370</wp:posOffset>
            </wp:positionV>
            <wp:extent cx="370205" cy="370205"/>
            <wp:effectExtent l="0" t="0" r="10795" b="10795"/>
            <wp:wrapNone/>
            <wp:docPr id="183" name="Picture 183" descr="Macintosh HD:Users:glademorales:Desktop:safe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acintosh HD:Users:glademorales:Desktop:safeic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702368" behindDoc="0" locked="0" layoutInCell="1" allowOverlap="1" wp14:anchorId="2DB4CAF6" wp14:editId="0BDB086E">
            <wp:simplePos x="0" y="0"/>
            <wp:positionH relativeFrom="page">
              <wp:posOffset>744855</wp:posOffset>
            </wp:positionH>
            <wp:positionV relativeFrom="page">
              <wp:posOffset>8338185</wp:posOffset>
            </wp:positionV>
            <wp:extent cx="390525" cy="297815"/>
            <wp:effectExtent l="0" t="0" r="0" b="6985"/>
            <wp:wrapThrough wrapText="bothSides">
              <wp:wrapPolygon edited="0">
                <wp:start x="0" y="0"/>
                <wp:lineTo x="0" y="20264"/>
                <wp:lineTo x="19668" y="20264"/>
                <wp:lineTo x="1966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2710.png"/>
                    <pic:cNvPicPr/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701344" behindDoc="0" locked="0" layoutInCell="1" allowOverlap="1" wp14:anchorId="6CDF0BE5" wp14:editId="43D84947">
            <wp:simplePos x="0" y="0"/>
            <wp:positionH relativeFrom="page">
              <wp:posOffset>750570</wp:posOffset>
            </wp:positionH>
            <wp:positionV relativeFrom="page">
              <wp:posOffset>6130290</wp:posOffset>
            </wp:positionV>
            <wp:extent cx="319405" cy="361950"/>
            <wp:effectExtent l="0" t="0" r="10795" b="0"/>
            <wp:wrapNone/>
            <wp:docPr id="220" name="Picture 220" descr="Macintosh HD:Users:glademorales:Desktop:drug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 descr="Macintosh HD:Users:glademorales:Desktop:drug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78"/>
                    <a:stretch/>
                  </pic:blipFill>
                  <pic:spPr bwMode="auto">
                    <a:xfrm>
                      <a:off x="0" y="0"/>
                      <a:ext cx="31940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9296" behindDoc="0" locked="0" layoutInCell="1" allowOverlap="1" wp14:anchorId="5B7FF0A6" wp14:editId="563FF190">
            <wp:simplePos x="0" y="0"/>
            <wp:positionH relativeFrom="page">
              <wp:posOffset>750570</wp:posOffset>
            </wp:positionH>
            <wp:positionV relativeFrom="page">
              <wp:posOffset>7115810</wp:posOffset>
            </wp:positionV>
            <wp:extent cx="381635" cy="381635"/>
            <wp:effectExtent l="0" t="0" r="0" b="0"/>
            <wp:wrapNone/>
            <wp:docPr id="217" name="Picture 217" descr="Macintosh HD:Users:glademorales:Desktop: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 descr="Macintosh HD:Users:glademorales:Desktop:technolog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440">
        <w:rPr>
          <w:noProof/>
        </w:rPr>
        <mc:AlternateContent>
          <mc:Choice Requires="wpg">
            <w:drawing>
              <wp:anchor distT="0" distB="0" distL="114300" distR="114300" simplePos="1" relativeHeight="251690080" behindDoc="0" locked="0" layoutInCell="1" allowOverlap="1" wp14:anchorId="3FA0B132" wp14:editId="614CA2A0">
                <wp:simplePos x="365760" y="36576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7040880" cy="9326880"/>
                <wp:effectExtent l="0" t="0" r="20320" b="20320"/>
                <wp:wrapThrough wrapText="bothSides">
                  <wp:wrapPolygon edited="0">
                    <wp:start x="0" y="0"/>
                    <wp:lineTo x="0" y="21588"/>
                    <wp:lineTo x="21584" y="21588"/>
                    <wp:lineTo x="21584" y="0"/>
                    <wp:lineTo x="0" y="0"/>
                  </wp:wrapPolygon>
                </wp:wrapThrough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9326880"/>
                          <a:chOff x="0" y="0"/>
                          <a:chExt cx="7040880" cy="93268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0" y="0"/>
                            <a:ext cx="7040880" cy="9326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45720"/>
                            <a:ext cx="685800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6">
                          <w:txbxContent>
                            <w:p w14:paraId="1D527B9C" w14:textId="77777777" w:rsidR="001E3DF3" w:rsidRPr="00BA6CD4" w:rsidRDefault="001E3DF3" w:rsidP="00926F4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797B7E" w:themeColor="accent1"/>
                                  <w:sz w:val="44"/>
                                  <w:szCs w:val="44"/>
                                </w:rPr>
                              </w:pPr>
                              <w:r w:rsidRPr="00BA6CD4">
                                <w:rPr>
                                  <w:b/>
                                  <w:color w:val="797B7E" w:themeColor="accent1"/>
                                  <w:sz w:val="44"/>
                                  <w:szCs w:val="44"/>
                                </w:rPr>
                                <w:t>STEPS Results and Indicators</w:t>
                              </w:r>
                            </w:p>
                            <w:p w14:paraId="005CCA92" w14:textId="77777777" w:rsidR="001E3DF3" w:rsidRPr="00B33324" w:rsidRDefault="001E3DF3" w:rsidP="00926F46">
                              <w:pPr>
                                <w:spacing w:after="0"/>
                                <w:jc w:val="center"/>
                                <w:rPr>
                                  <w:i/>
                                  <w:color w:val="797B7E" w:themeColor="accent1"/>
                                  <w:sz w:val="22"/>
                                  <w:szCs w:val="22"/>
                                </w:rPr>
                              </w:pPr>
                              <w:r w:rsidRPr="00B33324">
                                <w:rPr>
                                  <w:i/>
                                  <w:color w:val="797B7E" w:themeColor="accent1"/>
                                  <w:sz w:val="22"/>
                                  <w:szCs w:val="22"/>
                                </w:rPr>
                                <w:t>Partners are working collaboratively to achieve resu</w:t>
                              </w:r>
                              <w:r>
                                <w:rPr>
                                  <w:i/>
                                  <w:color w:val="797B7E" w:themeColor="accent1"/>
                                  <w:sz w:val="22"/>
                                  <w:szCs w:val="22"/>
                                </w:rPr>
                                <w:t>lts as measured by the following</w:t>
                              </w:r>
                              <w:r w:rsidRPr="00B33324">
                                <w:rPr>
                                  <w:i/>
                                  <w:color w:val="797B7E" w:themeColor="accent1"/>
                                  <w:sz w:val="22"/>
                                  <w:szCs w:val="22"/>
                                </w:rPr>
                                <w:t xml:space="preserve"> indicators</w:t>
                              </w:r>
                              <w:r>
                                <w:rPr>
                                  <w:i/>
                                  <w:color w:val="797B7E" w:themeColor="accent1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02D3EDAD" w14:textId="77777777" w:rsidR="001E3DF3" w:rsidRPr="00B33324" w:rsidRDefault="001E3DF3" w:rsidP="00926F46">
                              <w:pPr>
                                <w:spacing w:after="0"/>
                                <w:jc w:val="center"/>
                                <w:rPr>
                                  <w:i/>
                                  <w:color w:val="797B7E" w:themeColor="accent1"/>
                                  <w:sz w:val="22"/>
                                  <w:szCs w:val="22"/>
                                </w:rPr>
                              </w:pPr>
                            </w:p>
                            <w:p w14:paraId="1751C6E4" w14:textId="77777777" w:rsidR="001E3DF3" w:rsidRDefault="001E3DF3" w:rsidP="00926F46">
                              <w:pPr>
                                <w:spacing w:after="0"/>
                                <w:rPr>
                                  <w:rFonts w:ascii="Wingdings" w:hAnsi="Wingdings"/>
                                  <w:b/>
                                  <w:color w:val="C55448"/>
                                  <w:sz w:val="28"/>
                                  <w:szCs w:val="32"/>
                                </w:rPr>
                              </w:pPr>
                            </w:p>
                            <w:p w14:paraId="3747CDCB" w14:textId="77777777" w:rsidR="001E3DF3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</w:p>
                            <w:p w14:paraId="58AEA871" w14:textId="77777777" w:rsidR="001E3DF3" w:rsidRPr="000D5CA9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Kindergarteners are Ready to Succeed </w:t>
                              </w:r>
                            </w:p>
                            <w:p w14:paraId="3F80E858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Children entering kindergarten with age appropriate functioning </w:t>
                              </w:r>
                            </w:p>
                            <w:p w14:paraId="4F5E4405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rFonts w:asciiTheme="majorHAnsi" w:hAnsiTheme="majorHAnsi" w:cs="Helvetica"/>
                                  <w:color w:val="797B7E" w:themeColor="accent1"/>
                                  <w:sz w:val="20"/>
                                  <w:szCs w:val="20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Families that have equitable access to quality early childhood care</w:t>
                              </w:r>
                              <w:r w:rsidRPr="00BA6CD4">
                                <w:rPr>
                                  <w:rFonts w:asciiTheme="majorHAnsi" w:hAnsiTheme="majorHAnsi" w:cs="Helvetica"/>
                                  <w:color w:val="797B7E" w:themeColor="accen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E645BAA" w14:textId="77777777" w:rsidR="001E3DF3" w:rsidRPr="00C87052" w:rsidRDefault="001E3DF3" w:rsidP="00926F46">
                              <w:pPr>
                                <w:spacing w:after="0"/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</w:p>
                            <w:p w14:paraId="1B1D7F86" w14:textId="77777777" w:rsidR="001E3DF3" w:rsidRPr="000D5CA9" w:rsidRDefault="001E3DF3" w:rsidP="00926F46">
                              <w:pPr>
                                <w:spacing w:after="0"/>
                                <w:jc w:val="right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Students are Proficient in Core Academic Subjects</w:t>
                              </w:r>
                            </w:p>
                            <w:p w14:paraId="55B1E768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Students who are at or above grade level according to state math assessments </w:t>
                              </w:r>
                            </w:p>
                            <w:p w14:paraId="250775AC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Students who are at or above grade level according to English language arts assessments  </w:t>
                              </w:r>
                            </w:p>
                            <w:p w14:paraId="2A3A08C0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Students who are enrolled in college and career readiness preparation courses</w:t>
                              </w:r>
                            </w:p>
                            <w:p w14:paraId="0F6E693F" w14:textId="77777777" w:rsidR="001E3DF3" w:rsidRDefault="001E3DF3" w:rsidP="00926F46">
                              <w:pPr>
                                <w:spacing w:after="0"/>
                                <w:rPr>
                                  <w:color w:val="497798"/>
                                  <w:sz w:val="20"/>
                                  <w:szCs w:val="32"/>
                                </w:rPr>
                              </w:pPr>
                            </w:p>
                            <w:p w14:paraId="19C851E8" w14:textId="77777777" w:rsidR="001E3DF3" w:rsidRPr="000D5CA9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Students Transition from Middle to High School</w:t>
                              </w:r>
                            </w:p>
                            <w:p w14:paraId="34FAF7B7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Attendance rate of students in 6-9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 grade as defined by average daily attendance</w:t>
                              </w:r>
                            </w:p>
                            <w:p w14:paraId="1AFDF76E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Chronic absenteeism rate of students in 6-9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 grades</w:t>
                              </w:r>
                            </w:p>
                            <w:p w14:paraId="1C0A0989" w14:textId="77777777" w:rsidR="001E3DF3" w:rsidRPr="000D5CA9" w:rsidRDefault="001E3DF3" w:rsidP="00926F46">
                              <w:pPr>
                                <w:spacing w:after="0"/>
                                <w:jc w:val="right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Students Graduate from High School </w:t>
                              </w:r>
                            </w:p>
                            <w:p w14:paraId="481C86B0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Four-year adjusted cohort graduation rate</w:t>
                              </w:r>
                            </w:p>
                            <w:p w14:paraId="0967F771" w14:textId="77777777" w:rsidR="001E3DF3" w:rsidRPr="00FE500A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497798"/>
                                  <w:sz w:val="20"/>
                                  <w:szCs w:val="32"/>
                                </w:rPr>
                              </w:pPr>
                            </w:p>
                            <w:p w14:paraId="748C53EF" w14:textId="77777777" w:rsidR="001E3DF3" w:rsidRPr="000D5CA9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High School Graduates Obtain Post</w:t>
                              </w:r>
                              <w:r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-S</w:t>
                              </w: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econdary Degree or Credential</w:t>
                              </w:r>
                            </w:p>
                            <w:p w14:paraId="467CE645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Alaska Native or mixed race students who are enrolled in a two or four-year college after graduation</w:t>
                              </w:r>
                            </w:p>
                            <w:p w14:paraId="409AB504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Alaska Native or mixed race students who graduate from a 2-4 year college</w:t>
                              </w:r>
                            </w:p>
                            <w:p w14:paraId="0A1F2D07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Students who report they would like to pursue post-secondary education</w:t>
                              </w:r>
                            </w:p>
                            <w:p w14:paraId="690F1F76" w14:textId="77777777" w:rsidR="001E3DF3" w:rsidRPr="000D5CA9" w:rsidRDefault="001E3DF3" w:rsidP="00926F46">
                              <w:pPr>
                                <w:spacing w:after="0"/>
                                <w:ind w:left="7200" w:firstLine="720"/>
                                <w:jc w:val="center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Students are Healthy</w:t>
                              </w:r>
                            </w:p>
                            <w:p w14:paraId="0436DB5F" w14:textId="77777777" w:rsidR="001E3DF3" w:rsidRPr="006D21F8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Children who consume five</w:t>
                              </w:r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 or more daily servings of fruits and vegetables</w:t>
                              </w:r>
                            </w:p>
                            <w:p w14:paraId="478A7566" w14:textId="77777777" w:rsidR="001E3DF3" w:rsidRPr="006D21F8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Children who participate in 60 minutes of physical activity daily</w:t>
                              </w:r>
                            </w:p>
                            <w:p w14:paraId="25C69223" w14:textId="77777777" w:rsidR="001E3DF3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</w:p>
                            <w:p w14:paraId="4DE11883" w14:textId="77777777" w:rsidR="001E3DF3" w:rsidRPr="000D5CA9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Students Feel Safe at School and in Their Communities</w:t>
                              </w:r>
                            </w:p>
                            <w:p w14:paraId="4F764496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Children who do not go to school because they do not feel safe </w:t>
                              </w:r>
                            </w:p>
                            <w:p w14:paraId="07321705" w14:textId="77777777" w:rsidR="001E3DF3" w:rsidRPr="000D5CA9" w:rsidRDefault="001E3DF3" w:rsidP="00926F46">
                              <w:pPr>
                                <w:spacing w:after="0"/>
                                <w:jc w:val="right"/>
                                <w:rPr>
                                  <w:b/>
                                  <w:color w:val="920003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Communities are Stable </w:t>
                              </w:r>
                            </w:p>
                            <w:p w14:paraId="27A9DD34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Students who change schools or communities</w:t>
                              </w:r>
                            </w:p>
                            <w:p w14:paraId="3A97EB2F" w14:textId="77777777" w:rsidR="001E3DF3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</w:p>
                            <w:p w14:paraId="71263500" w14:textId="77777777" w:rsidR="001E3DF3" w:rsidRPr="000D5CA9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Communities are Drug-Free</w:t>
                              </w:r>
                            </w:p>
                            <w:p w14:paraId="61CC336A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Students using substances</w:t>
                              </w:r>
                            </w:p>
                            <w:p w14:paraId="71DD516E" w14:textId="77777777" w:rsidR="001E3DF3" w:rsidRPr="000D5CA9" w:rsidRDefault="001E3DF3" w:rsidP="00926F46">
                              <w:pPr>
                                <w:spacing w:after="0"/>
                                <w:jc w:val="right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Schools are </w:t>
                              </w: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Culturally Responsive </w:t>
                              </w:r>
                            </w:p>
                            <w:p w14:paraId="5289E6B1" w14:textId="77777777" w:rsidR="001E3DF3" w:rsidRPr="006D21F8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Students reporting culturally responsive schools</w:t>
                              </w:r>
                            </w:p>
                            <w:p w14:paraId="0F63E65A" w14:textId="77777777" w:rsidR="001E3DF3" w:rsidRDefault="001E3DF3" w:rsidP="00926F46">
                              <w:pPr>
                                <w:spacing w:after="0"/>
                                <w:jc w:val="both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</w:p>
                            <w:p w14:paraId="0688BA34" w14:textId="77777777" w:rsidR="001E3DF3" w:rsidRPr="000D5CA9" w:rsidRDefault="001E3DF3" w:rsidP="00926F46">
                              <w:pPr>
                                <w:spacing w:after="0"/>
                                <w:jc w:val="both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Students Have Access to 21</w:t>
                              </w: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  <w:vertAlign w:val="superscript"/>
                                </w:rPr>
                                <w:t>st</w:t>
                              </w: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 Century Tools</w:t>
                              </w:r>
                            </w:p>
                            <w:p w14:paraId="465C1683" w14:textId="77777777" w:rsidR="001E3DF3" w:rsidRPr="006D21F8" w:rsidRDefault="001E3DF3" w:rsidP="00926F46">
                              <w:pPr>
                                <w:spacing w:after="0"/>
                                <w:jc w:val="both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Students who have school and home access to broadband </w:t>
                              </w:r>
                              <w:proofErr w:type="gramStart"/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internet</w:t>
                              </w:r>
                              <w:proofErr w:type="gramEnd"/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 &amp; devices</w:t>
                              </w:r>
                            </w:p>
                            <w:p w14:paraId="55D86D37" w14:textId="77777777" w:rsidR="001E3DF3" w:rsidRPr="006D21F8" w:rsidRDefault="001E3DF3" w:rsidP="00926F46">
                              <w:pPr>
                                <w:spacing w:after="0"/>
                                <w:jc w:val="both"/>
                                <w:rPr>
                                  <w:b/>
                                  <w:color w:val="797B7E" w:themeColor="accent1"/>
                                  <w:sz w:val="28"/>
                                  <w:szCs w:val="32"/>
                                </w:rPr>
                              </w:pP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6D21F8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6D21F8">
                                <w:rPr>
                                  <w:color w:val="797B7E" w:themeColor="accent1"/>
                                  <w:sz w:val="20"/>
                                  <w:szCs w:val="20"/>
                                </w:rPr>
                                <w:t>Students who have STEM and STEAM opportunities</w:t>
                              </w:r>
                            </w:p>
                            <w:p w14:paraId="6AE2B7B6" w14:textId="77777777" w:rsidR="001E3DF3" w:rsidRPr="000D5CA9" w:rsidRDefault="001E3DF3" w:rsidP="00926F46">
                              <w:pPr>
                                <w:spacing w:after="0"/>
                                <w:jc w:val="right"/>
                                <w:rPr>
                                  <w:rFonts w:ascii="Wingdings" w:hAnsi="Wingdings"/>
                                  <w:color w:val="920003"/>
                                </w:rPr>
                              </w:pPr>
                              <w:r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Communities are </w:t>
                              </w: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 xml:space="preserve">Low Violence </w:t>
                              </w:r>
                            </w:p>
                            <w:p w14:paraId="16AEAE11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Lifetime domestic violence or sexual assault rates of women</w:t>
                              </w:r>
                            </w:p>
                            <w:p w14:paraId="465879D9" w14:textId="77777777" w:rsidR="001E3DF3" w:rsidRPr="00BA6CD4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20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20"/>
                                </w:rPr>
                                <w:t>Students who consider suicide</w:t>
                              </w:r>
                            </w:p>
                            <w:p w14:paraId="4B475219" w14:textId="77777777" w:rsidR="001E3DF3" w:rsidRDefault="001E3DF3" w:rsidP="00926F46">
                              <w:pPr>
                                <w:spacing w:after="0"/>
                                <w:jc w:val="right"/>
                                <w:rPr>
                                  <w:color w:val="797B7E" w:themeColor="accent1"/>
                                  <w:sz w:val="20"/>
                                  <w:szCs w:val="20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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20"/>
                                </w:rPr>
                                <w:t xml:space="preserve">Students who attempt suicide       </w:t>
                              </w:r>
                            </w:p>
                            <w:p w14:paraId="0A2561E0" w14:textId="77777777" w:rsidR="001E3DF3" w:rsidRPr="000D5CA9" w:rsidRDefault="001E3DF3" w:rsidP="00926F46">
                              <w:pPr>
                                <w:spacing w:after="0"/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</w:pPr>
                              <w:r w:rsidRPr="000D5CA9">
                                <w:rPr>
                                  <w:b/>
                                  <w:color w:val="920003"/>
                                  <w:sz w:val="28"/>
                                  <w:szCs w:val="32"/>
                                </w:rPr>
                                <w:t>Families and Community Members Support Learning</w:t>
                              </w:r>
                            </w:p>
                            <w:p w14:paraId="57288B37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Family members reading to or encouraging their children to read three or more times a week</w:t>
                              </w:r>
                            </w:p>
                            <w:p w14:paraId="4971A9B3" w14:textId="77777777" w:rsidR="001E3DF3" w:rsidRPr="00BA6CD4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>Family members talking about the importance of college and career</w:t>
                              </w:r>
                            </w:p>
                            <w:p w14:paraId="2888275F" w14:textId="77777777" w:rsidR="001E3DF3" w:rsidRPr="002E4CAF" w:rsidRDefault="001E3DF3" w:rsidP="00926F46">
                              <w:pPr>
                                <w:spacing w:after="0"/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</w:pP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</w:t>
                              </w:r>
                              <w:r w:rsidRPr="00BA6CD4">
                                <w:rPr>
                                  <w:rFonts w:ascii="Wingdings" w:hAnsi="Wingdings"/>
                                  <w:color w:val="797B7E" w:themeColor="accent1"/>
                                </w:rPr>
                                <w:t></w:t>
                              </w:r>
                              <w:r w:rsidRPr="00BA6CD4">
                                <w:rPr>
                                  <w:color w:val="797B7E" w:themeColor="accent1"/>
                                  <w:sz w:val="20"/>
                                  <w:szCs w:val="32"/>
                                </w:rPr>
                                <w:t xml:space="preserve">Adults who support local schools </w:t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  <w:r w:rsidRPr="00FF7DC9">
                                <w:rPr>
                                  <w:color w:val="797B7E" w:themeColor="accent1"/>
                                </w:rPr>
                                <w:tab/>
                              </w:r>
                            </w:p>
                            <w:p w14:paraId="0A5B3E35" w14:textId="77777777" w:rsidR="001E3DF3" w:rsidRPr="006D21F8" w:rsidRDefault="001E3DF3" w:rsidP="00926F46">
                              <w:pPr>
                                <w:jc w:val="right"/>
                                <w:rPr>
                                  <w:color w:val="797B7E" w:themeColor="accent1"/>
                                </w:rPr>
                              </w:pPr>
                              <w:r w:rsidRPr="00FF7DC9">
                                <w:rPr>
                                  <w:i/>
                                  <w:color w:val="797B7E" w:themeColor="accent1"/>
                                  <w:sz w:val="20"/>
                                  <w:szCs w:val="20"/>
                                </w:rPr>
                                <w:t>For more information contact 907 463-1660</w:t>
                              </w:r>
                              <w:r w:rsidRPr="006D21F8">
                                <w:rPr>
                                  <w:i/>
                                  <w:color w:val="797B7E" w:themeColor="accent1"/>
                                  <w:sz w:val="20"/>
                                  <w:szCs w:val="20"/>
                                </w:rPr>
                                <w:t>, STEPSAK@aasb.org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362585"/>
                            <a:ext cx="685800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520700"/>
                            <a:ext cx="6858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679450"/>
                            <a:ext cx="68580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876300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91440" y="1078230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91440" y="1279525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91440" y="144907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91440" y="1617980"/>
                            <a:ext cx="68580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91440" y="1762125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91440" y="1963420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91440" y="2132965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91440" y="2301875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 Box 170"/>
                        <wps:cNvSpPr txBox="1"/>
                        <wps:spPr>
                          <a:xfrm>
                            <a:off x="91440" y="2470785"/>
                            <a:ext cx="68580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91440" y="2614930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172"/>
                        <wps:cNvSpPr txBox="1"/>
                        <wps:spPr>
                          <a:xfrm>
                            <a:off x="91440" y="281686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91440" y="298577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91440" y="3154680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185"/>
                        <wps:cNvSpPr txBox="1"/>
                        <wps:spPr>
                          <a:xfrm>
                            <a:off x="91440" y="335661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 Box 187"/>
                        <wps:cNvSpPr txBox="1"/>
                        <wps:spPr>
                          <a:xfrm>
                            <a:off x="91440" y="3525520"/>
                            <a:ext cx="68580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91440" y="3669665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91440" y="3870960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190"/>
                        <wps:cNvSpPr txBox="1"/>
                        <wps:spPr>
                          <a:xfrm>
                            <a:off x="91440" y="4040505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91440" y="4209415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91440" y="4378960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803910" y="4580255"/>
                            <a:ext cx="614553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924560" y="4781550"/>
                            <a:ext cx="60248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924560" y="4951095"/>
                            <a:ext cx="60248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91440" y="5120005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91440" y="5321935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91440" y="5523230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91440" y="5692775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91440" y="589407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91440" y="6062980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91440" y="6264910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10"/>
                        <wps:cNvSpPr txBox="1"/>
                        <wps:spPr>
                          <a:xfrm>
                            <a:off x="91440" y="6466205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/>
                        <wps:spPr>
                          <a:xfrm>
                            <a:off x="91440" y="6635750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12"/>
                        <wps:cNvSpPr txBox="1"/>
                        <wps:spPr>
                          <a:xfrm>
                            <a:off x="91440" y="6837045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15"/>
                        <wps:cNvSpPr txBox="1"/>
                        <wps:spPr>
                          <a:xfrm>
                            <a:off x="91440" y="7005955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18"/>
                        <wps:cNvSpPr txBox="1"/>
                        <wps:spPr>
                          <a:xfrm>
                            <a:off x="91440" y="7207885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91440" y="7409180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91440" y="7578725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23"/>
                        <wps:cNvSpPr txBox="1"/>
                        <wps:spPr>
                          <a:xfrm>
                            <a:off x="91440" y="7747635"/>
                            <a:ext cx="68580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848360" y="7949565"/>
                            <a:ext cx="61010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848360" y="8118475"/>
                            <a:ext cx="61010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91440" y="8287385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91440" y="8456930"/>
                            <a:ext cx="685800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91440" y="8658225"/>
                            <a:ext cx="6858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91440" y="882777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91440" y="8996680"/>
                            <a:ext cx="68580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049" style="position:absolute;left:0;text-align:left;margin-left:28.8pt;margin-top:28.8pt;width:554.4pt;height:734.4pt;z-index:251690080;mso-position-horizontal-relative:page;mso-position-vertical-relative:page" coordsize="7040880,9326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" mv:complextextbox="1">
                <v:shape id="Text Box 27" o:spid="_x0000_s1050" type="#_x0000_t202" style="position:absolute;width:7040880;height:9326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f+3xQAA&#10;ANsAAAAPAAAAZHJzL2Rvd25yZXYueG1sRI9PawIxFMTvBb9DeEJvNetSrG43ihRqPVhELdjjI3n7&#10;h25elk3qrt/eCIUeh5n5DZOvBtuIC3W+dqxgOklAEGtnai4VfJ3en+YgfEA22DgmBVfysFqOHnLM&#10;jOv5QJdjKEWEsM9QQRVCm0npdUUW/cS1xNErXGcxRNmV0nTYR7htZJokM2mx5rhQYUtvFemf469V&#10;sNtvPnSxOOvzs6TdvE+/r5tPp9TjeFi/ggg0hP/wX3trFKQvcP8Sf4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Z/7fFAAAA2wAAAA8AAAAAAAAAAAAAAAAAlwIAAGRycy9k&#10;b3ducmV2LnhtbFBLBQYAAAAABAAEAPUAAACJAwAAAAA=&#10;" mv:complextextbox="1" filled="f" strokecolor="#f96a1b [3205]"/>
                <v:shape id="Text Box 18" o:spid="_x0000_s1051" type="#_x0000_t202" style="position:absolute;left:91440;top:45720;width:6858000;height:318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>
                      <w:p w14:paraId="1D527B9C" w14:textId="77777777" w:rsidR="001E3DF3" w:rsidRPr="00BA6CD4" w:rsidRDefault="001E3DF3" w:rsidP="00926F46">
                        <w:pPr>
                          <w:spacing w:after="0"/>
                          <w:jc w:val="center"/>
                          <w:rPr>
                            <w:b/>
                            <w:color w:val="797B7E" w:themeColor="accent1"/>
                            <w:sz w:val="44"/>
                            <w:szCs w:val="44"/>
                          </w:rPr>
                        </w:pPr>
                        <w:r w:rsidRPr="00BA6CD4">
                          <w:rPr>
                            <w:b/>
                            <w:color w:val="797B7E" w:themeColor="accent1"/>
                            <w:sz w:val="44"/>
                            <w:szCs w:val="44"/>
                          </w:rPr>
                          <w:t>STEPS Results and Indicators</w:t>
                        </w:r>
                      </w:p>
                      <w:p w14:paraId="005CCA92" w14:textId="77777777" w:rsidR="001E3DF3" w:rsidRPr="00B33324" w:rsidRDefault="001E3DF3" w:rsidP="00926F46">
                        <w:pPr>
                          <w:spacing w:after="0"/>
                          <w:jc w:val="center"/>
                          <w:rPr>
                            <w:i/>
                            <w:color w:val="797B7E" w:themeColor="accent1"/>
                            <w:sz w:val="22"/>
                            <w:szCs w:val="22"/>
                          </w:rPr>
                        </w:pPr>
                        <w:r w:rsidRPr="00B33324">
                          <w:rPr>
                            <w:i/>
                            <w:color w:val="797B7E" w:themeColor="accent1"/>
                            <w:sz w:val="22"/>
                            <w:szCs w:val="22"/>
                          </w:rPr>
                          <w:t>Partners are working collaboratively to achieve resu</w:t>
                        </w:r>
                        <w:r>
                          <w:rPr>
                            <w:i/>
                            <w:color w:val="797B7E" w:themeColor="accent1"/>
                            <w:sz w:val="22"/>
                            <w:szCs w:val="22"/>
                          </w:rPr>
                          <w:t>lts as measured by the following</w:t>
                        </w:r>
                        <w:r w:rsidRPr="00B33324">
                          <w:rPr>
                            <w:i/>
                            <w:color w:val="797B7E" w:themeColor="accent1"/>
                            <w:sz w:val="22"/>
                            <w:szCs w:val="22"/>
                          </w:rPr>
                          <w:t xml:space="preserve"> indicators</w:t>
                        </w:r>
                        <w:r>
                          <w:rPr>
                            <w:i/>
                            <w:color w:val="797B7E" w:themeColor="accent1"/>
                            <w:sz w:val="22"/>
                            <w:szCs w:val="22"/>
                          </w:rPr>
                          <w:t>.</w:t>
                        </w:r>
                      </w:p>
                      <w:p w14:paraId="02D3EDAD" w14:textId="77777777" w:rsidR="001E3DF3" w:rsidRPr="00B33324" w:rsidRDefault="001E3DF3" w:rsidP="00926F46">
                        <w:pPr>
                          <w:spacing w:after="0"/>
                          <w:jc w:val="center"/>
                          <w:rPr>
                            <w:i/>
                            <w:color w:val="797B7E" w:themeColor="accent1"/>
                            <w:sz w:val="22"/>
                            <w:szCs w:val="22"/>
                          </w:rPr>
                        </w:pPr>
                      </w:p>
                      <w:p w14:paraId="1751C6E4" w14:textId="77777777" w:rsidR="001E3DF3" w:rsidRDefault="001E3DF3" w:rsidP="00926F46">
                        <w:pPr>
                          <w:spacing w:after="0"/>
                          <w:rPr>
                            <w:rFonts w:ascii="Wingdings" w:hAnsi="Wingdings"/>
                            <w:b/>
                            <w:color w:val="C55448"/>
                            <w:sz w:val="28"/>
                            <w:szCs w:val="32"/>
                          </w:rPr>
                        </w:pPr>
                      </w:p>
                      <w:p w14:paraId="3747CDCB" w14:textId="77777777" w:rsidR="001E3DF3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</w:p>
                      <w:p w14:paraId="58AEA871" w14:textId="77777777" w:rsidR="001E3DF3" w:rsidRPr="000D5CA9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Kindergarteners are Ready to Succeed </w:t>
                        </w:r>
                      </w:p>
                      <w:p w14:paraId="3F80E858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Children entering kindergarten with age appropriate functioning </w:t>
                        </w:r>
                      </w:p>
                      <w:p w14:paraId="4F5E4405" w14:textId="77777777" w:rsidR="001E3DF3" w:rsidRPr="00BA6CD4" w:rsidRDefault="001E3DF3" w:rsidP="00926F46">
                        <w:pPr>
                          <w:spacing w:after="0"/>
                          <w:rPr>
                            <w:rFonts w:asciiTheme="majorHAnsi" w:hAnsiTheme="majorHAnsi" w:cs="Helvetica"/>
                            <w:color w:val="797B7E" w:themeColor="accent1"/>
                            <w:sz w:val="20"/>
                            <w:szCs w:val="20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Families that have equitable access to quality early childhood care</w:t>
                        </w:r>
                        <w:r w:rsidRPr="00BA6CD4">
                          <w:rPr>
                            <w:rFonts w:asciiTheme="majorHAnsi" w:hAnsiTheme="majorHAnsi" w:cs="Helvetica"/>
                            <w:color w:val="797B7E" w:themeColor="accen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E645BAA" w14:textId="77777777" w:rsidR="001E3DF3" w:rsidRPr="00C87052" w:rsidRDefault="001E3DF3" w:rsidP="00926F46">
                        <w:pPr>
                          <w:spacing w:after="0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</w:p>
                      <w:p w14:paraId="1B1D7F86" w14:textId="77777777" w:rsidR="001E3DF3" w:rsidRPr="000D5CA9" w:rsidRDefault="001E3DF3" w:rsidP="00926F46">
                        <w:pPr>
                          <w:spacing w:after="0"/>
                          <w:jc w:val="right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Students are Proficient in Core Academic Subjects</w:t>
                        </w:r>
                      </w:p>
                      <w:p w14:paraId="55B1E768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Students who are at or above grade level according to state math assessments </w:t>
                        </w:r>
                      </w:p>
                      <w:p w14:paraId="250775AC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Students who are at or above grade level according to English language arts assessments  </w:t>
                        </w:r>
                      </w:p>
                      <w:p w14:paraId="2A3A08C0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Students who are enrolled in college and career readiness preparation courses</w:t>
                        </w:r>
                      </w:p>
                      <w:p w14:paraId="0F6E693F" w14:textId="77777777" w:rsidR="001E3DF3" w:rsidRDefault="001E3DF3" w:rsidP="00926F46">
                        <w:pPr>
                          <w:spacing w:after="0"/>
                          <w:rPr>
                            <w:color w:val="497798"/>
                            <w:sz w:val="20"/>
                            <w:szCs w:val="32"/>
                          </w:rPr>
                        </w:pPr>
                      </w:p>
                      <w:p w14:paraId="19C851E8" w14:textId="77777777" w:rsidR="001E3DF3" w:rsidRPr="000D5CA9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Students Transition from Middle to High School</w:t>
                        </w:r>
                      </w:p>
                      <w:p w14:paraId="34FAF7B7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Attendance rate of students in 6-9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  <w:vertAlign w:val="superscript"/>
                          </w:rPr>
                          <w:t>th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 grade as defined by average daily attendance</w:t>
                        </w:r>
                      </w:p>
                      <w:p w14:paraId="1AFDF76E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Chronic absenteeism rate of students in 6-9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  <w:vertAlign w:val="superscript"/>
                          </w:rPr>
                          <w:t>th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 grades</w:t>
                        </w:r>
                      </w:p>
                      <w:p w14:paraId="1C0A0989" w14:textId="77777777" w:rsidR="001E3DF3" w:rsidRPr="000D5CA9" w:rsidRDefault="001E3DF3" w:rsidP="00926F46">
                        <w:pPr>
                          <w:spacing w:after="0"/>
                          <w:jc w:val="right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Students Graduate from High School </w:t>
                        </w:r>
                      </w:p>
                      <w:p w14:paraId="481C86B0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Four-year adjusted cohort graduation rate</w:t>
                        </w:r>
                      </w:p>
                      <w:p w14:paraId="0967F771" w14:textId="77777777" w:rsidR="001E3DF3" w:rsidRPr="00FE500A" w:rsidRDefault="001E3DF3" w:rsidP="00926F46">
                        <w:pPr>
                          <w:spacing w:after="0"/>
                          <w:jc w:val="right"/>
                          <w:rPr>
                            <w:color w:val="497798"/>
                            <w:sz w:val="20"/>
                            <w:szCs w:val="32"/>
                          </w:rPr>
                        </w:pPr>
                      </w:p>
                      <w:p w14:paraId="748C53EF" w14:textId="77777777" w:rsidR="001E3DF3" w:rsidRPr="000D5CA9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High School Graduates Obtain Post</w:t>
                        </w:r>
                        <w:r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-S</w:t>
                        </w: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econdary Degree or Credential</w:t>
                        </w:r>
                      </w:p>
                      <w:p w14:paraId="467CE645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Alaska Native or mixed race students who are enrolled in a two or four-year college after graduation</w:t>
                        </w:r>
                      </w:p>
                      <w:p w14:paraId="409AB504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Alaska Native or mixed race students who graduate from a 2-4 year college</w:t>
                        </w:r>
                      </w:p>
                      <w:p w14:paraId="0A1F2D07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Students who report they would like to pursue post-secondary education</w:t>
                        </w:r>
                      </w:p>
                      <w:p w14:paraId="690F1F76" w14:textId="77777777" w:rsidR="001E3DF3" w:rsidRPr="000D5CA9" w:rsidRDefault="001E3DF3" w:rsidP="00926F46">
                        <w:pPr>
                          <w:spacing w:after="0"/>
                          <w:ind w:left="7200" w:firstLine="720"/>
                          <w:jc w:val="center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Students are Healthy</w:t>
                        </w:r>
                      </w:p>
                      <w:p w14:paraId="0436DB5F" w14:textId="77777777" w:rsidR="001E3DF3" w:rsidRPr="006D21F8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>
                          <w:rPr>
                            <w:color w:val="797B7E" w:themeColor="accent1"/>
                            <w:sz w:val="20"/>
                            <w:szCs w:val="32"/>
                          </w:rPr>
                          <w:t>Children who consume five</w:t>
                        </w:r>
                        <w:r w:rsidRPr="006D21F8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 or more daily servings of fruits and vegetables</w:t>
                        </w:r>
                      </w:p>
                      <w:p w14:paraId="478A7566" w14:textId="77777777" w:rsidR="001E3DF3" w:rsidRPr="006D21F8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6D21F8">
                          <w:rPr>
                            <w:color w:val="797B7E" w:themeColor="accent1"/>
                            <w:sz w:val="20"/>
                            <w:szCs w:val="32"/>
                          </w:rPr>
                          <w:t>Children who participate in 60 minutes of physical activity daily</w:t>
                        </w:r>
                      </w:p>
                      <w:p w14:paraId="25C69223" w14:textId="77777777" w:rsidR="001E3DF3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</w:p>
                      <w:p w14:paraId="4DE11883" w14:textId="77777777" w:rsidR="001E3DF3" w:rsidRPr="000D5CA9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Students Feel Safe at School and in Their Communities</w:t>
                        </w:r>
                      </w:p>
                      <w:p w14:paraId="4F764496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Children who do not go to school because they do not feel safe </w:t>
                        </w:r>
                      </w:p>
                      <w:p w14:paraId="07321705" w14:textId="77777777" w:rsidR="001E3DF3" w:rsidRPr="000D5CA9" w:rsidRDefault="001E3DF3" w:rsidP="00926F46">
                        <w:pPr>
                          <w:spacing w:after="0"/>
                          <w:jc w:val="right"/>
                          <w:rPr>
                            <w:b/>
                            <w:color w:val="920003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Communities are Stable </w:t>
                        </w:r>
                      </w:p>
                      <w:p w14:paraId="27A9DD34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Students who change schools or communities</w:t>
                        </w:r>
                      </w:p>
                      <w:p w14:paraId="3A97EB2F" w14:textId="77777777" w:rsidR="001E3DF3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</w:p>
                      <w:p w14:paraId="71263500" w14:textId="77777777" w:rsidR="001E3DF3" w:rsidRPr="000D5CA9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Communities are Drug-Free</w:t>
                        </w:r>
                      </w:p>
                      <w:p w14:paraId="61CC336A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Students using substances</w:t>
                        </w:r>
                      </w:p>
                      <w:p w14:paraId="71DD516E" w14:textId="77777777" w:rsidR="001E3DF3" w:rsidRPr="000D5CA9" w:rsidRDefault="001E3DF3" w:rsidP="00926F46">
                        <w:pPr>
                          <w:spacing w:after="0"/>
                          <w:jc w:val="right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Schools are </w:t>
                        </w: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Culturally Responsive </w:t>
                        </w:r>
                      </w:p>
                      <w:p w14:paraId="5289E6B1" w14:textId="77777777" w:rsidR="001E3DF3" w:rsidRPr="006D21F8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6D21F8">
                          <w:rPr>
                            <w:color w:val="797B7E" w:themeColor="accent1"/>
                            <w:sz w:val="20"/>
                            <w:szCs w:val="32"/>
                          </w:rPr>
                          <w:t>Students reporting culturally responsive schools</w:t>
                        </w:r>
                      </w:p>
                      <w:p w14:paraId="0F63E65A" w14:textId="77777777" w:rsidR="001E3DF3" w:rsidRDefault="001E3DF3" w:rsidP="00926F46">
                        <w:pPr>
                          <w:spacing w:after="0"/>
                          <w:jc w:val="both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</w:p>
                      <w:p w14:paraId="0688BA34" w14:textId="77777777" w:rsidR="001E3DF3" w:rsidRPr="000D5CA9" w:rsidRDefault="001E3DF3" w:rsidP="00926F46">
                        <w:pPr>
                          <w:spacing w:after="0"/>
                          <w:jc w:val="both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Students Have Access to 21</w:t>
                        </w: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  <w:vertAlign w:val="superscript"/>
                          </w:rPr>
                          <w:t>st</w:t>
                        </w: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 Century Tools</w:t>
                        </w:r>
                      </w:p>
                      <w:p w14:paraId="465C1683" w14:textId="77777777" w:rsidR="001E3DF3" w:rsidRPr="006D21F8" w:rsidRDefault="001E3DF3" w:rsidP="00926F46">
                        <w:pPr>
                          <w:spacing w:after="0"/>
                          <w:jc w:val="both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6D21F8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Students who have school and home access to broadband </w:t>
                        </w:r>
                        <w:proofErr w:type="gramStart"/>
                        <w:r w:rsidRPr="006D21F8">
                          <w:rPr>
                            <w:color w:val="797B7E" w:themeColor="accent1"/>
                            <w:sz w:val="20"/>
                            <w:szCs w:val="32"/>
                          </w:rPr>
                          <w:t>internet</w:t>
                        </w:r>
                        <w:proofErr w:type="gramEnd"/>
                        <w:r w:rsidRPr="006D21F8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 &amp; devices</w:t>
                        </w:r>
                      </w:p>
                      <w:p w14:paraId="55D86D37" w14:textId="77777777" w:rsidR="001E3DF3" w:rsidRPr="006D21F8" w:rsidRDefault="001E3DF3" w:rsidP="00926F46">
                        <w:pPr>
                          <w:spacing w:after="0"/>
                          <w:jc w:val="both"/>
                          <w:rPr>
                            <w:b/>
                            <w:color w:val="797B7E" w:themeColor="accent1"/>
                            <w:sz w:val="28"/>
                            <w:szCs w:val="32"/>
                          </w:rPr>
                        </w:pP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6D21F8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6D21F8">
                          <w:rPr>
                            <w:color w:val="797B7E" w:themeColor="accent1"/>
                            <w:sz w:val="20"/>
                            <w:szCs w:val="20"/>
                          </w:rPr>
                          <w:t>Students who have STEM and STEAM opportunities</w:t>
                        </w:r>
                      </w:p>
                      <w:p w14:paraId="6AE2B7B6" w14:textId="77777777" w:rsidR="001E3DF3" w:rsidRPr="000D5CA9" w:rsidRDefault="001E3DF3" w:rsidP="00926F46">
                        <w:pPr>
                          <w:spacing w:after="0"/>
                          <w:jc w:val="right"/>
                          <w:rPr>
                            <w:rFonts w:ascii="Wingdings" w:hAnsi="Wingdings"/>
                            <w:color w:val="920003"/>
                          </w:rPr>
                        </w:pPr>
                        <w:r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Communities are </w:t>
                        </w: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 xml:space="preserve">Low Violence </w:t>
                        </w:r>
                      </w:p>
                      <w:p w14:paraId="16AEAE11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Lifetime domestic violence or sexual assault rates of women</w:t>
                        </w:r>
                      </w:p>
                      <w:p w14:paraId="465879D9" w14:textId="77777777" w:rsidR="001E3DF3" w:rsidRPr="00BA6CD4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20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20"/>
                          </w:rPr>
                          <w:t>Students who consider suicide</w:t>
                        </w:r>
                      </w:p>
                      <w:p w14:paraId="4B475219" w14:textId="77777777" w:rsidR="001E3DF3" w:rsidRDefault="001E3DF3" w:rsidP="00926F46">
                        <w:pPr>
                          <w:spacing w:after="0"/>
                          <w:jc w:val="right"/>
                          <w:rPr>
                            <w:color w:val="797B7E" w:themeColor="accent1"/>
                            <w:sz w:val="20"/>
                            <w:szCs w:val="20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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20"/>
                          </w:rPr>
                          <w:t xml:space="preserve">Students who attempt suicide       </w:t>
                        </w:r>
                      </w:p>
                      <w:p w14:paraId="0A2561E0" w14:textId="77777777" w:rsidR="001E3DF3" w:rsidRPr="000D5CA9" w:rsidRDefault="001E3DF3" w:rsidP="00926F46">
                        <w:pPr>
                          <w:spacing w:after="0"/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</w:pPr>
                        <w:r w:rsidRPr="000D5CA9">
                          <w:rPr>
                            <w:b/>
                            <w:color w:val="920003"/>
                            <w:sz w:val="28"/>
                            <w:szCs w:val="32"/>
                          </w:rPr>
                          <w:t>Families and Community Members Support Learning</w:t>
                        </w:r>
                      </w:p>
                      <w:p w14:paraId="57288B37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Family members reading to or encouraging their children to read three or more times a week</w:t>
                        </w:r>
                      </w:p>
                      <w:p w14:paraId="4971A9B3" w14:textId="77777777" w:rsidR="001E3DF3" w:rsidRPr="00BA6CD4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>Family members talking about the importance of college and career</w:t>
                        </w:r>
                      </w:p>
                      <w:p w14:paraId="2888275F" w14:textId="77777777" w:rsidR="001E3DF3" w:rsidRPr="002E4CAF" w:rsidRDefault="001E3DF3" w:rsidP="00926F46">
                        <w:pPr>
                          <w:spacing w:after="0"/>
                          <w:rPr>
                            <w:color w:val="797B7E" w:themeColor="accent1"/>
                            <w:sz w:val="20"/>
                            <w:szCs w:val="32"/>
                          </w:rPr>
                        </w:pP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</w:t>
                        </w:r>
                        <w:r w:rsidRPr="00BA6CD4">
                          <w:rPr>
                            <w:rFonts w:ascii="Wingdings" w:hAnsi="Wingdings"/>
                            <w:color w:val="797B7E" w:themeColor="accent1"/>
                          </w:rPr>
                          <w:t></w:t>
                        </w:r>
                        <w:r w:rsidRPr="00BA6CD4">
                          <w:rPr>
                            <w:color w:val="797B7E" w:themeColor="accent1"/>
                            <w:sz w:val="20"/>
                            <w:szCs w:val="32"/>
                          </w:rPr>
                          <w:t xml:space="preserve">Adults who support local schools </w:t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  <w:r w:rsidRPr="00FF7DC9">
                          <w:rPr>
                            <w:color w:val="797B7E" w:themeColor="accent1"/>
                          </w:rPr>
                          <w:tab/>
                        </w:r>
                      </w:p>
                      <w:p w14:paraId="0A5B3E35" w14:textId="77777777" w:rsidR="001E3DF3" w:rsidRPr="006D21F8" w:rsidRDefault="001E3DF3" w:rsidP="00926F46">
                        <w:pPr>
                          <w:jc w:val="right"/>
                          <w:rPr>
                            <w:color w:val="797B7E" w:themeColor="accent1"/>
                          </w:rPr>
                        </w:pPr>
                        <w:r w:rsidRPr="00FF7DC9">
                          <w:rPr>
                            <w:i/>
                            <w:color w:val="797B7E" w:themeColor="accent1"/>
                            <w:sz w:val="20"/>
                            <w:szCs w:val="20"/>
                          </w:rPr>
                          <w:t>For more information contact 907 463-1660</w:t>
                        </w:r>
                        <w:r w:rsidRPr="006D21F8">
                          <w:rPr>
                            <w:i/>
                            <w:color w:val="797B7E" w:themeColor="accent1"/>
                            <w:sz w:val="20"/>
                            <w:szCs w:val="20"/>
                          </w:rPr>
                          <w:t>, STEPSAK@aasb.org</w:t>
                        </w:r>
                      </w:p>
                    </w:txbxContent>
                  </v:textbox>
                </v:shape>
                <v:shape id="Text Box 19" o:spid="_x0000_s1052" type="#_x0000_t202" style="position:absolute;left:91440;top:362585;width:6858000;height:1593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_x0000_s1053" inset="0,0,0,0">
                    <w:txbxContent/>
                  </v:textbox>
                </v:shape>
                <v:shape id="_x0000_s1053" type="#_x0000_t202" style="position:absolute;left:91440;top:520700;width:6858000;height:160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4" type="#_x0000_t202" style="position:absolute;left:91440;top:679450;width:6858000;height:198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5" type="#_x0000_t202" style="position:absolute;left:91440;top:876300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160" inset="0,0,0,0">
                    <w:txbxContent/>
                  </v:textbox>
                </v:shape>
                <v:shape id="Text Box 160" o:spid="_x0000_s1056" type="#_x0000_t202" style="position:absolute;left:91440;top:1078230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bRP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BV+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BtE/FAAAA3AAAAA8AAAAAAAAAAAAAAAAAlwIAAGRycy9k&#10;b3ducmV2LnhtbFBLBQYAAAAABAAEAPUAAACJAwAAAAA=&#10;" filled="f" stroked="f">
                  <v:textbox style="mso-next-textbox:#Text Box 161" inset="0,0,0,0">
                    <w:txbxContent/>
                  </v:textbox>
                </v:shape>
                <v:shape id="Text Box 161" o:spid="_x0000_s1057" type="#_x0000_t202" style="position:absolute;left:91440;top:1279525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RHU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D8dw/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NEdTCAAAA3AAAAA8AAAAAAAAAAAAAAAAAlwIAAGRycy9kb3du&#10;cmV2LnhtbFBLBQYAAAAABAAEAPUAAACGAwAAAAA=&#10;" filled="f" stroked="f">
                  <v:textbox style="mso-next-textbox:#Text Box 162" inset="0,0,0,0">
                    <w:txbxContent/>
                  </v:textbox>
                </v:shape>
                <v:shape id="Text Box 162" o:spid="_x0000_s1058" type="#_x0000_t202" style="position:absolute;left:91440;top:144907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4+j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D+dwO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fj6PCAAAA3AAAAA8AAAAAAAAAAAAAAAAAlwIAAGRycy9kb3du&#10;cmV2LnhtbFBLBQYAAAAABAAEAPUAAACGAwAAAAA=&#10;" filled="f" stroked="f">
                  <v:textbox style="mso-next-textbox:#Text Box 163" inset="0,0,0,0">
                    <w:txbxContent/>
                  </v:textbox>
                </v:shape>
                <v:shape id="Text Box 163" o:spid="_x0000_s1059" type="#_x0000_t202" style="position:absolute;left:91440;top:1617980;width:685800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yo4wgAA&#10;ANwAAAAPAAAAZHJzL2Rvd25yZXYueG1sRE9Na8JAEL0L/Q/LFLzppgp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TKjjCAAAA3AAAAA8AAAAAAAAAAAAAAAAAlwIAAGRycy9kb3du&#10;cmV2LnhtbFBLBQYAAAAABAAEAPUAAACGAwAAAAA=&#10;" filled="f" stroked="f">
                  <v:textbox style="mso-next-textbox:#Text Box 164" inset="0,0,0,0">
                    <w:txbxContent/>
                  </v:textbox>
                </v:shape>
                <v:shape id="Text Box 164" o:spid="_x0000_s1060" type="#_x0000_t202" style="position:absolute;left:91440;top:1762125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rJMwgAA&#10;ANwAAAAPAAAAZHJzL2Rvd25yZXYueG1sRE9Na8JAEL0L/Q/LFLzppi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6skzCAAAA3AAAAA8AAAAAAAAAAAAAAAAAlwIAAGRycy9kb3du&#10;cmV2LnhtbFBLBQYAAAAABAAEAPUAAACGAwAAAAA=&#10;" filled="f" stroked="f">
                  <v:textbox style="mso-next-textbox:#Text Box 165" inset="0,0,0,0">
                    <w:txbxContent/>
                  </v:textbox>
                </v:shape>
                <v:shape id="Text Box 165" o:spid="_x0000_s1061" type="#_x0000_t202" style="position:absolute;left:91440;top:1963420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hfX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2F9fCAAAA3AAAAA8AAAAAAAAAAAAAAAAAlwIAAGRycy9kb3du&#10;cmV2LnhtbFBLBQYAAAAABAAEAPUAAACGAwAAAAA=&#10;" filled="f" stroked="f">
                  <v:textbox style="mso-next-textbox:#Text Box 166" inset="0,0,0,0">
                    <w:txbxContent/>
                  </v:textbox>
                </v:shape>
                <v:shape id="Text Box 166" o:spid="_x0000_s1062" type="#_x0000_t202" style="position:absolute;left:91440;top:2132965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style="mso-next-textbox:#Text Box 169" inset="0,0,0,0">
                    <w:txbxContent/>
                  </v:textbox>
                </v:shape>
                <v:shape id="Text Box 169" o:spid="_x0000_s1063" type="#_x0000_t202" style="position:absolute;left:91440;top:2301875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x3SwwAA&#10;ANwAAAAPAAAAZHJzL2Rvd25yZXYueG1sRE9Na8JAEL0X+h+WKfTWbOohaOoqUioUCmJMDz1Os2Oy&#10;mJ1Ns9sk/ntXELzN433Ocj3ZVgzUe+NYwWuSgiCunDZcK/guty9zED4ga2wdk4IzeVivHh+WmGs3&#10;ckHDIdQihrDPUUETQpdL6auGLPrEdcSRO7reYoiwr6XucYzhtpWzNM2kRcOxocGO3huqTod/q2Dz&#10;w8WH+dv97otjYcpykfJXdlLq+WnavIEINIW7+Ob+1HF+toDrM/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Ox3SwwAAANwAAAAPAAAAAAAAAAAAAAAAAJcCAABkcnMvZG93&#10;bnJldi54bWxQSwUGAAAAAAQABAD1AAAAhwMAAAAA&#10;" filled="f" stroked="f">
                  <v:textbox style="mso-next-textbox:#Text Box 170" inset="0,0,0,0">
                    <w:txbxContent/>
                  </v:textbox>
                </v:shape>
                <v:shape id="Text Box 170" o:spid="_x0000_s1064" type="#_x0000_t202" style="position:absolute;left:91440;top:2470785;width:685800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CKS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3x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2CKSxgAAANwAAAAPAAAAAAAAAAAAAAAAAJcCAABkcnMv&#10;ZG93bnJldi54bWxQSwUGAAAAAAQABAD1AAAAigMAAAAA&#10;" filled="f" stroked="f">
                  <v:textbox style="mso-next-textbox:#Text Box 171" inset="0,0,0,0">
                    <w:txbxContent/>
                  </v:textbox>
                </v:shape>
                <v:shape id="Text Box 171" o:spid="_x0000_s1065" type="#_x0000_t202" style="position:absolute;left:91440;top:2614930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IcJ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y/m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lIcJwwAAANwAAAAPAAAAAAAAAAAAAAAAAJcCAABkcnMvZG93&#10;bnJldi54bWxQSwUGAAAAAAQABAD1AAAAhwMAAAAA&#10;" filled="f" stroked="f">
                  <v:textbox style="mso-next-textbox:#Text Box 172" inset="0,0,0,0">
                    <w:txbxContent/>
                  </v:textbox>
                </v:shape>
                <v:shape id="Text Box 172" o:spid="_x0000_s1066" type="#_x0000_t202" style="position:absolute;left:91440;top:281686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hl+wwAA&#10;ANwAAAAPAAAAZHJzL2Rvd25yZXYueG1sRE9Na8JAEL0X+h+WKXhrNvWgNnUjUhQEoTSmhx6n2TFZ&#10;kp1Ns6um/94tCN7m8T5nuRptJ840eONYwUuSgiCunDZcK/gqt88LED4ga+wck4I/8rDKHx+WmGl3&#10;4YLOh1CLGMI+QwVNCH0mpa8asugT1xNH7ugGiyHCoZZ6wEsMt52cpulMWjQcGxrs6b2hqj2crIL1&#10;Nxcb8/vx81kcC1OWrynvZ61Sk6dx/QYi0Bju4pt7p+P8+RT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hl+wwAAANwAAAAPAAAAAAAAAAAAAAAAAJcCAABkcnMvZG93&#10;bnJldi54bWxQSwUGAAAAAAQABAD1AAAAhwMAAAAA&#10;" filled="f" stroked="f">
                  <v:textbox style="mso-next-textbox:#Text Box 174" inset="0,0,0,0">
                    <w:txbxContent/>
                  </v:textbox>
                </v:shape>
                <v:shape id="Text Box 174" o:spid="_x0000_s1067" type="#_x0000_t202" style="position:absolute;left:91440;top:298577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4ySRwwAA&#10;ANwAAAAPAAAAZHJzL2Rvd25yZXYueG1sRE9Na8JAEL0X/A/LCL3VjaVY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4ySRwwAAANwAAAAPAAAAAAAAAAAAAAAAAJcCAABkcnMvZG93&#10;bnJldi54bWxQSwUGAAAAAAQABAD1AAAAhwMAAAAA&#10;" filled="f" stroked="f">
                  <v:textbox style="mso-next-textbox:#Text Box 182" inset="0,0,0,0">
                    <w:txbxContent/>
                  </v:textbox>
                </v:shape>
                <v:shape id="Text Box 182" o:spid="_x0000_s1068" type="#_x0000_t202" style="position:absolute;left:91440;top:3154680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2lZwQAA&#10;ANwAAAAPAAAAZHJzL2Rvd25yZXYueG1sRE9Ni8IwEL0v+B/CCHtbUz2IVqOIKAgLsrUePI7N2Aab&#10;SW2i1n+/WVjwNo/3OfNlZ2vxoNYbxwqGgwQEceG04VLBMd9+TUD4gKyxdkwKXuRhueh9zDHV7skZ&#10;PQ6hFDGEfYoKqhCaVEpfVGTRD1xDHLmLay2GCNtS6hafMdzWcpQkY2nRcGyosKF1RcX1cLcKVifO&#10;Nua2P/9kl8zk+TTh7/FVqc9+t5qBCNSFt/jfvdNx/mQEf8/EC+T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5NpWcEAAADcAAAADwAAAAAAAAAAAAAAAACXAgAAZHJzL2Rvd25y&#10;ZXYueG1sUEsFBgAAAAAEAAQA9QAAAIUDAAAAAA==&#10;" filled="f" stroked="f">
                  <v:textbox style="mso-next-textbox:#Text Box 185" inset="0,0,0,0">
                    <w:txbxContent/>
                  </v:textbox>
                </v:shape>
                <v:shape id="Text Box 185" o:spid="_x0000_s1069" type="#_x0000_t202" style="position:absolute;left:91440;top:335661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vEtwwAA&#10;ANwAAAAPAAAAZHJzL2Rvd25yZXYueG1sRE9Na8JAEL0X/A/LCN7qpoKiqRuRYkEQijEeepxmx2RJ&#10;djbNbjX9926h4G0e73PWm8G24kq9N44VvEwTEMSl04YrBefi/XkJwgdkja1jUvBLHjbZ6GmNqXY3&#10;zul6CpWIIexTVFCH0KVS+rImi37qOuLIXVxvMUTYV1L3eIvhtpWzJFlIi4ZjQ40dvdVUNqcfq2D7&#10;yfnOfH98HfNLbopilfBh0Sg1GQ/bVxCBhvAQ/7v3Os5fzuHvmXi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evEtwwAAANwAAAAPAAAAAAAAAAAAAAAAAJcCAABkcnMvZG93&#10;bnJldi54bWxQSwUGAAAAAAQABAD1AAAAhwMAAAAA&#10;" filled="f" stroked="f">
                  <v:textbox style="mso-next-textbox:#Text Box 187" inset="0,0,0,0">
                    <w:txbxContent/>
                  </v:textbox>
                </v:shape>
                <v:shape id="Text Box 187" o:spid="_x0000_s1070" type="#_x0000_t202" style="position:absolute;left:91440;top:3525520;width:685800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MrBwwAA&#10;ANwAAAAPAAAAZHJzL2Rvd25yZXYueG1sRE9Na8JAEL0L/Q/LFHozm3pQm7qKiEJBkMb00OM0OyaL&#10;2dmYXTX++64geJvH+5zZoreNuFDnjWMF70kKgrh02nCl4KfYDKcgfEDW2DgmBTfysJi/DGaYaXfl&#10;nC77UIkYwj5DBXUIbSalL2uy6BPXEkfu4DqLIcKukrrDawy3jRyl6VhaNBwbamxpVVN53J+tguUv&#10;52tz2v1954fcFMVHytvxUam31375CSJQH57ih/tLx/nTCdyfiRf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5MrBwwAAANwAAAAPAAAAAAAAAAAAAAAAAJcCAABkcnMvZG93&#10;bnJldi54bWxQSwUGAAAAAAQABAD1AAAAhwMAAAAA&#10;" filled="f" stroked="f">
                  <v:textbox style="mso-next-textbox:#Text Box 188" inset="0,0,0,0">
                    <w:txbxContent/>
                  </v:textbox>
                </v:shape>
                <v:shape id="Text Box 188" o:spid="_x0000_s1071" type="#_x0000_t202" style="position:absolute;left:91440;top:3669665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16zxQAA&#10;ANwAAAAPAAAAZHJzL2Rvd25yZXYueG1sRI9Ba8JAEIXvBf/DMoK3urEHsdFVRCwUCtIYDx7H7Jgs&#10;ZmfT7FbTf985FHqb4b1575vVZvCtulMfXWADs2kGirgK1nFt4FS+PS9AxYRssQ1MBn4owmY9elph&#10;bsODC7ofU60khGOOBpqUulzrWDXkMU5DRyzaNfQek6x9rW2PDwn3rX7Jsrn26FgaGuxo11B1O357&#10;A9szF3v3dbh8FtfCleVr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7XrPFAAAA3AAAAA8AAAAAAAAAAAAAAAAAlwIAAGRycy9k&#10;b3ducmV2LnhtbFBLBQYAAAAABAAEAPUAAACJAwAAAAA=&#10;" filled="f" stroked="f">
                  <v:textbox style="mso-next-textbox:#Text Box 189" inset="0,0,0,0">
                    <w:txbxContent/>
                  </v:textbox>
                </v:shape>
                <v:shape id="Text Box 189" o:spid="_x0000_s1072" type="#_x0000_t202" style="position:absolute;left:91440;top:3870960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  <v:textbox style="mso-next-textbox:#Text Box 190" inset="0,0,0,0">
                    <w:txbxContent/>
                  </v:textbox>
                </v:shape>
                <v:shape id="Text Box 190" o:spid="_x0000_s1073" type="#_x0000_t202" style="position:absolute;left:91440;top:4040505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MRoxQAA&#10;ANwAAAAPAAAAZHJzL2Rvd25yZXYueG1sRI9Ba8JAEIXvBf/DMoK3urEHqdFVRCwUCtIYDx7H7Jgs&#10;ZmfT7FbTf985FHqb4b1575vVZvCtulMfXWADs2kGirgK1nFt4FS+Pb+CignZYhuYDPxQhM169LTC&#10;3IYHF3Q/plpJCMccDTQpdbnWsWrIY5yGjli0a+g9Jln7WtseHxLuW/2SZXPt0bE0NNjRrqHqdvz2&#10;BrZnLvbu63D5LK6FK8tFxh/zmzGT8bBdgko0pH/z3/W7FfyF4Ms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UxGjFAAAA3AAAAA8AAAAAAAAAAAAAAAAAlwIAAGRycy9k&#10;b3ducmV2LnhtbFBLBQYAAAAABAAEAPUAAACJAwAAAAA=&#10;" filled="f" stroked="f">
                  <v:textbox style="mso-next-textbox:#Text Box 191" inset="0,0,0,0">
                    <w:txbxContent/>
                  </v:textbox>
                </v:shape>
                <v:shape id="Text Box 191" o:spid="_x0000_s1074" type="#_x0000_t202" style="position:absolute;left:91440;top:4209415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GHzwQAA&#10;ANwAAAAPAAAAZHJzL2Rvd25yZXYueG1sRE9Ni8IwEL0L/ocwgjdN9SDaNYrICguCWOthj2MztsFm&#10;0m2yWv+9ERb2No/3Oct1Z2txp9Ybxwom4wQEceG04VLBOd+N5iB8QNZYOyYFT/KwXvV7S0y1e3BG&#10;91MoRQxhn6KCKoQmldIXFVn0Y9cQR+7qWoshwraUusVHDLe1nCbJTFo0HBsqbGhbUXE7/VoFm2/O&#10;Ps3P4XLMrpnJ80XC+9lNqeGg23yACNSFf/Gf+0vH+YsJvJ+JF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phh88EAAADcAAAADwAAAAAAAAAAAAAAAACXAgAAZHJzL2Rvd25y&#10;ZXYueG1sUEsFBgAAAAAEAAQA9QAAAIUDAAAAAA==&#10;" filled="f" stroked="f">
                  <v:textbox style="mso-next-textbox:#Text Box 193" inset="0,0,0,0">
                    <w:txbxContent/>
                  </v:textbox>
                </v:shape>
                <v:shape id="Text Box 193" o:spid="_x0000_s1075" type="#_x0000_t202" style="position:absolute;left:91440;top:4378960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lof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GWh/CAAAA3AAAAA8AAAAAAAAAAAAAAAAAlwIAAGRycy9kb3du&#10;cmV2LnhtbFBLBQYAAAAABAAEAPUAAACGAwAAAAA=&#10;" filled="f" stroked="f">
                  <v:textbox style="mso-next-textbox:#Text Box 194" inset="0,0,0,0">
                    <w:txbxContent/>
                  </v:textbox>
                </v:shape>
                <v:shape id="Text Box 194" o:spid="_x0000_s1076" type="#_x0000_t202" style="position:absolute;left:803910;top:4580255;width:614553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78JrwgAA&#10;ANwAAAAPAAAAZHJzL2Rvd25yZXYueG1sRE9Ni8IwEL0v+B/CLHhb0xWR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vwmvCAAAA3AAAAA8AAAAAAAAAAAAAAAAAlwIAAGRycy9kb3du&#10;cmV2LnhtbFBLBQYAAAAABAAEAPUAAACGAwAAAAA=&#10;" filled="f" stroked="f">
                  <v:textbox style="mso-next-textbox:#Text Box 195" inset="0,0,0,0">
                    <w:txbxContent/>
                  </v:textbox>
                </v:shape>
                <v:shape id="Text Box 195" o:spid="_x0000_s1077" type="#_x0000_t202" style="position:absolute;left:924560;top:4781550;width:602488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2fw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jZ/DCAAAA3AAAAA8AAAAAAAAAAAAAAAAAlwIAAGRycy9kb3du&#10;cmV2LnhtbFBLBQYAAAAABAAEAPUAAACGAwAAAAA=&#10;" filled="f" stroked="f">
                  <v:textbox style="mso-next-textbox:#Text Box 198" inset="0,0,0,0">
                    <w:txbxContent/>
                  </v:textbox>
                </v:shape>
                <v:shape id="Text Box 198" o:spid="_x0000_s1078" type="#_x0000_t202" style="position:absolute;left:924560;top:4951095;width:602488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shuxQAA&#10;ANwAAAAPAAAAZHJzL2Rvd25yZXYueG1sRI9Ba8JAEIXvBf/DMoK3urEHqdFVRCwUCtIYDx7H7Jgs&#10;ZmfT7FbTf985FHqb4b1575vVZvCtulMfXWADs2kGirgK1nFt4FS+Pb+CignZYhuYDPxQhM169LTC&#10;3IYHF3Q/plpJCMccDTQpdbnWsWrIY5yGjli0a+g9Jln7WtseHxLuW/2SZXPt0bE0NNjRrqHqdvz2&#10;BrZnLvbu63D5LK6FK8tF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iyG7FAAAA3AAAAA8AAAAAAAAAAAAAAAAAlwIAAGRycy9k&#10;b3ducmV2LnhtbFBLBQYAAAAABAAEAPUAAACJAwAAAAA=&#10;" filled="f" stroked="f">
                  <v:textbox style="mso-next-textbox:#Text Box 199" inset="0,0,0,0">
                    <w:txbxContent/>
                  </v:textbox>
                </v:shape>
                <v:shape id="Text Box 199" o:spid="_x0000_s1079" type="#_x0000_t202" style="position:absolute;left:91440;top:5120005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m31wwAA&#10;ANwAAAAPAAAAZHJzL2Rvd25yZXYueG1sRE9Na8JAEL0L/Q/LFHozG3sITXQVkRYKhWKMB49jdkwW&#10;s7NpdhvTf+8WCr3N433OajPZTow0eONYwSJJQRDXThtuFByrt/kLCB+QNXaOScEPedisH2YrLLS7&#10;cUnjITQihrAvUEEbQl9I6euWLPrE9cSRu7jBYohwaKQe8BbDbSef0zSTFg3HhhZ72rVUXw/fVsH2&#10;xOWr+fo878tLaaoqT/kjuyr19DhtlyACTeFf/Od+13F+nsPvM/EC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7m31wwAAANwAAAAPAAAAAAAAAAAAAAAAAJcCAABkcnMvZG93&#10;bnJldi54bWxQSwUGAAAAAAQABAD1AAAAhwMAAAAA&#10;" filled="f" stroked="f">
                  <v:textbox style="mso-next-textbox:#Text Box 202" inset="0,0,0,0">
                    <w:txbxContent/>
                  </v:textbox>
                </v:shape>
                <v:shape id="Text Box 202" o:spid="_x0000_s1080" type="#_x0000_t202" style="position:absolute;left:91440;top:5321935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Qt/xQAA&#10;ANwAAAAPAAAAZHJzL2Rvd25yZXYueG1sRI9BawIxFITvBf9DeIK3mnQPYrdGkaIgCOK6PfT4unnu&#10;Bjcv6ybq9t83hUKPw8x8wyxWg2vFnfpgPWt4mSoQxJU3lmsNH+X2eQ4iRGSDrWfS8E0BVsvR0wJz&#10;4x9c0P0Ua5EgHHLU0MTY5VKGqiGHYeo74uSdfe8wJtnX0vT4SHDXykypmXRoOS002NF7Q9XldHMa&#10;1p9cbOz18HUszoUty1fF+9lF68l4WL+BiDTE//Bfe2c0ZCqD3zPp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lC3/FAAAA3AAAAA8AAAAAAAAAAAAAAAAAlwIAAGRycy9k&#10;b3ducmV2LnhtbFBLBQYAAAAABAAEAPUAAACJAwAAAAA=&#10;" filled="f" stroked="f">
                  <v:textbox style="mso-next-textbox:#Text Box 203" inset="0,0,0,0">
                    <w:txbxContent/>
                  </v:textbox>
                </v:shape>
                <v:shape id="Text Box 203" o:spid="_x0000_s1081" type="#_x0000_t202" style="position:absolute;left:91440;top:5523230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a7kxQAA&#10;ANwAAAAPAAAAZHJzL2Rvd25yZXYueG1sRI9BawIxFITvBf9DeIK3mlRB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pruTFAAAA3AAAAA8AAAAAAAAAAAAAAAAAlwIAAGRycy9k&#10;b3ducmV2LnhtbFBLBQYAAAAABAAEAPUAAACJAwAAAAA=&#10;" filled="f" stroked="f">
                  <v:textbox style="mso-next-textbox:#Text Box 204" inset="0,0,0,0">
                    <w:txbxContent/>
                  </v:textbox>
                </v:shape>
                <v:shape id="Text Box 204" o:spid="_x0000_s1082" type="#_x0000_t202" style="position:absolute;left:91440;top:5692775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DaQxQAA&#10;ANwAAAAPAAAAZHJzL2Rvd25yZXYueG1sRI9BawIxFITvBf9DeIK3mlRE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ANpDFAAAA3AAAAA8AAAAAAAAAAAAAAAAAlwIAAGRycy9k&#10;b3ducmV2LnhtbFBLBQYAAAAABAAEAPUAAACJAwAAAAA=&#10;" filled="f" stroked="f">
                  <v:textbox style="mso-next-textbox:#Text Box 205" inset="0,0,0,0">
                    <w:txbxContent/>
                  </v:textbox>
                </v:shape>
                <v:shape id="Text Box 205" o:spid="_x0000_s1083" type="#_x0000_t202" style="position:absolute;left:91440;top:589407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JMLxQAA&#10;ANwAAAAPAAAAZHJzL2Rvd25yZXYueG1sRI9BawIxFITvBf9DeIK3mlRQ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MkwvFAAAA3AAAAA8AAAAAAAAAAAAAAAAAlwIAAGRycy9k&#10;b3ducmV2LnhtbFBLBQYAAAAABAAEAPUAAACJAwAAAAA=&#10;" filled="f" stroked="f">
                  <v:textbox style="mso-next-textbox:#Text Box 206" inset="0,0,0,0">
                    <w:txbxContent/>
                  </v:textbox>
                </v:shape>
                <v:shape id="Text Box 206" o:spid="_x0000_s1084" type="#_x0000_t202" style="position:absolute;left:91440;top:6062980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g18xQAA&#10;ANwAAAAPAAAAZHJzL2Rvd25yZXYueG1sRI9BawIxFITvBf9DeEJvNdHD0q5GEbFQKJSu20OPz81z&#10;N7h5WTeprv/eCEKPw8x8wyxWg2vFmfpgPWuYThQI4soby7WGn/L95RVEiMgGW8+k4UoBVsvR0wJz&#10;4y9c0HkXa5EgHHLU0MTY5VKGqiGHYeI74uQdfO8wJtnX0vR4SXDXyplSmXRoOS002NGmoeq4+3Ma&#10;1r9cbO3pa/9dHApblm+KP7Oj1s/jYT0HEWmI/+FH+8NomKkM7mfSEZ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eDXzFAAAA3AAAAA8AAAAAAAAAAAAAAAAAlwIAAGRycy9k&#10;b3ducmV2LnhtbFBLBQYAAAAABAAEAPUAAACJAwAAAAA=&#10;" filled="f" stroked="f">
                  <v:textbox style="mso-next-textbox:#Text Box 207" inset="0,0,0,0">
                    <w:txbxContent/>
                  </v:textbox>
                </v:shape>
                <v:shape id="Text Box 207" o:spid="_x0000_s1085" type="#_x0000_t202" style="position:absolute;left:91440;top:6264910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EqjnxQAA&#10;ANwAAAAPAAAAZHJzL2Rvd25yZXYueG1sRI9BawIxFITvQv9DeIXeNKkHrVujiCgUCsV1PfT4unnu&#10;Bjcv6ybV7b83QsHjMDPfMPNl7xpxoS5YzxpeRwoEcemN5UrDodgO30CEiGyw8Uwa/ijAcvE0mGNm&#10;/JVzuuxjJRKEQ4Ya6hjbTMpQ1uQwjHxLnLyj7xzGJLtKmg6vCe4aOVZqIh1aTgs1trSuqTztf52G&#10;1TfnG3v++tnlx9wWxUzx5+Sk9ctzv3oHEamPj/B/+8NoGKsp3M+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qOfFAAAA3AAAAA8AAAAAAAAAAAAAAAAAlwIAAGRycy9k&#10;b3ducmV2LnhtbFBLBQYAAAAABAAEAPUAAACJAwAAAAA=&#10;" filled="f" stroked="f">
                  <v:textbox style="mso-next-textbox:#Text Box 210" inset="0,0,0,0">
                    <w:txbxContent/>
                  </v:textbox>
                </v:shape>
                <v:shape id="Text Box 210" o:spid="_x0000_s1086" type="#_x0000_t202" style="position:absolute;left:91440;top:6466205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qZOwQAA&#10;ANwAAAAPAAAAZHJzL2Rvd25yZXYueG1sRE9Ni8IwEL0L+x/CCN5sqgfRrlFEVlgQFms9eJxtxjbY&#10;TGqT1e6/NwfB4+N9L9e9bcSdOm8cK5gkKQji0mnDlYJTsRvPQfiArLFxTAr+ycN69TFYYqbdg3O6&#10;H0MlYgj7DBXUIbSZlL6syaJPXEscuYvrLIYIu0rqDh8x3DZymqYzadFwbKixpW1N5fX4ZxVszpx/&#10;mdvP7yG/5KYoFinvZ1elRsN+8wkiUB/e4pf7WyuYTuL8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yKmTsEAAADcAAAADwAAAAAAAAAAAAAAAACXAgAAZHJzL2Rvd25y&#10;ZXYueG1sUEsFBgAAAAAEAAQA9QAAAIUDAAAAAA==&#10;" filled="f" stroked="f">
                  <v:textbox style="mso-next-textbox:#Text Box 211" inset="0,0,0,0">
                    <w:txbxContent/>
                  </v:textbox>
                </v:shape>
                <v:shape id="Text Box 211" o:spid="_x0000_s1087" type="#_x0000_t202" style="position:absolute;left:91440;top:6635750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gPVxQAA&#10;ANwAAAAPAAAAZHJzL2Rvd25yZXYueG1sRI9Ba8JAFITvgv9heYI33cSDtNFNkNJCoSCN8eDxNftM&#10;FrNv0+xW4793C4Ueh5n5htkWo+3ElQZvHCtIlwkI4tppw42CY/W2eALhA7LGzjEpuJOHIp9Otphp&#10;d+OSrofQiAhhn6GCNoQ+k9LXLVn0S9cTR+/sBoshyqGResBbhNtOrpJkLS0ajgst9vTSUn05/FgF&#10;uxOXr+Z7//VZnktTVc8Jf6wvSs1n424DItAY/sN/7XetYJWm8HsmHgG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uA9XFAAAA3AAAAA8AAAAAAAAAAAAAAAAAlwIAAGRycy9k&#10;b3ducmV2LnhtbFBLBQYAAAAABAAEAPUAAACJAwAAAAA=&#10;" filled="f" stroked="f">
                  <v:textbox style="mso-next-textbox:#Text Box 212" inset="0,0,0,0">
                    <w:txbxContent/>
                  </v:textbox>
                </v:shape>
                <v:shape id="Text Box 212" o:spid="_x0000_s1088" type="#_x0000_t202" style="position:absolute;left:91440;top:6837045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J2ixAAA&#10;ANwAAAAPAAAAZHJzL2Rvd25yZXYueG1sRI9Ba8JAFITvBf/D8gRvdWMO0kZXEVEQBGmMB4/P7DNZ&#10;zL6N2VXTf98tFHocZuYbZr7sbSOe1HnjWMFknIAgLp02XCk4Fdv3DxA+IGtsHJOCb/KwXAze5php&#10;9+KcnsdQiQhhn6GCOoQ2k9KXNVn0Y9cSR+/qOoshyq6SusNXhNtGpkkylRYNx4UaW1rXVN6OD6tg&#10;deZ8Y+6Hy1d+zU1RfCa8n96UGg371QxEoD78h//aO60gnaT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LydosQAAADcAAAADwAAAAAAAAAAAAAAAACXAgAAZHJzL2Rv&#10;d25yZXYueG1sUEsFBgAAAAAEAAQA9QAAAIgDAAAAAA==&#10;" filled="f" stroked="f">
                  <v:textbox style="mso-next-textbox:#Text Box 215" inset="0,0,0,0">
                    <w:txbxContent/>
                  </v:textbox>
                </v:shape>
                <v:shape id="Text Box 215" o:spid="_x0000_s1089" type="#_x0000_t202" style="position:absolute;left:91440;top:7005955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VQXW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ncz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1UF1sQAAADcAAAADwAAAAAAAAAAAAAAAACXAgAAZHJzL2Rv&#10;d25yZXYueG1sUEsFBgAAAAAEAAQA9QAAAIgDAAAAAA==&#10;" filled="f" stroked="f">
                  <v:textbox style="mso-next-textbox:#Text Box 218" inset="0,0,0,0">
                    <w:txbxContent/>
                  </v:textbox>
                </v:shape>
                <v:shape id="Text Box 218" o:spid="_x0000_s1090" type="#_x0000_t202" style="position:absolute;left:91440;top:7207885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KpIwQAA&#10;ANwAAAAPAAAAZHJzL2Rvd25yZXYueG1sRE9Ni8IwEL0L+x/CCN5sqgfRrlFEVlgQFms9eJxtxjbY&#10;TGqT1e6/NwfB4+N9L9e9bcSdOm8cK5gkKQji0mnDlYJTsRvPQfiArLFxTAr+ycN69TFYYqbdg3O6&#10;H0MlYgj7DBXUIbSZlL6syaJPXEscuYvrLIYIu0rqDh8x3DZymqYzadFwbKixpW1N5fX4ZxVszpx/&#10;mdvP7yG/5KYoFinvZ1elRsN+8wkiUB/e4pf7WyuYTuLa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SqSMEAAADcAAAADwAAAAAAAAAAAAAAAACXAgAAZHJzL2Rvd25y&#10;ZXYueG1sUEsFBgAAAAAEAAQA9QAAAIUDAAAAAA==&#10;" filled="f" stroked="f">
                  <v:textbox style="mso-next-textbox:#Text Box 221" inset="0,0,0,0">
                    <w:txbxContent/>
                  </v:textbox>
                </v:shape>
                <v:shape id="Text Box 221" o:spid="_x0000_s1091" type="#_x0000_t202" style="position:absolute;left:91440;top:7409180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sloxAAA&#10;ANwAAAAPAAAAZHJzL2Rvd25yZXYueG1sRI9Ba8JAFITvBf/D8gRvdWMO0kZXEVEQBGmMB4/P7DNZ&#10;zL6N2VXTf98tFHocZuYbZr7sbSOe1HnjWMFknIAgLp02XCk4Fdv3DxA+IGtsHJOCb/KwXAze5php&#10;9+KcnsdQiQhhn6GCOoQ2k9KXNVn0Y9cSR+/qOoshyq6SusNXhNtGpkkylRYNx4UaW1rXVN6OD6tg&#10;deZ8Y+6Hy1d+zU1RfCa8n96UGg371QxEoD78h//aO60gTSf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LJaMQAAADcAAAADwAAAAAAAAAAAAAAAACXAgAAZHJzL2Rv&#10;d25yZXYueG1sUEsFBgAAAAAEAAQA9QAAAIgDAAAAAA==&#10;" filled="f" stroked="f">
                  <v:textbox style="mso-next-textbox:#Text Box 222" inset="0,0,0,0">
                    <w:txbxContent/>
                  </v:textbox>
                </v:shape>
                <v:shape id="Text Box 222" o:spid="_x0000_s1092" type="#_x0000_t202" style="position:absolute;left:91440;top:7578725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FcfxAAA&#10;ANwAAAAPAAAAZHJzL2Rvd25yZXYueG1sRI9Ba8JAFITvBf/D8gRvzcYcpI2uImKhIEhjPHh8Zp/J&#10;YvZtzK6a/vtuodDjMDPfMIvVYFvxoN4bxwqmSQqCuHLacK3gWH68voHwAVlj65gUfJOH1XL0ssBc&#10;uycX9DiEWkQI+xwVNCF0uZS+asiiT1xHHL2L6y2GKPta6h6fEW5bmaXpTFo0HBca7GjTUHU93K2C&#10;9YmLrbntz1/FpTBl+Z7ybnZVajIe1nMQgYbwH/5rf2oFWZbB75l4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BXH8QAAADcAAAADwAAAAAAAAAAAAAAAACXAgAAZHJzL2Rv&#10;d25yZXYueG1sUEsFBgAAAAAEAAQA9QAAAIgDAAAAAA==&#10;" filled="f" stroked="f">
                  <v:textbox style="mso-next-textbox:#Text Box 223" inset="0,0,0,0">
                    <w:txbxContent/>
                  </v:textbox>
                </v:shape>
                <v:shape id="Text Box 223" o:spid="_x0000_s1093" type="#_x0000_t202" style="position:absolute;left:91440;top:7747635;width:68580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PKE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c8oTFAAAA3AAAAA8AAAAAAAAAAAAAAAAAlwIAAGRycy9k&#10;b3ducmV2LnhtbFBLBQYAAAAABAAEAPUAAACJAwAAAAA=&#10;" filled="f" stroked="f">
                  <v:textbox style="mso-next-textbox:#Text Box 224" inset="0,0,0,0">
                    <w:txbxContent/>
                  </v:textbox>
                </v:shape>
                <v:shape id="Text Box 224" o:spid="_x0000_s1094" type="#_x0000_t202" style="position:absolute;left:848360;top:7949565;width:610108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Wrw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1avDFAAAA3AAAAA8AAAAAAAAAAAAAAAAAlwIAAGRycy9k&#10;b3ducmV2LnhtbFBLBQYAAAAABAAEAPUAAACJAwAAAAA=&#10;" filled="f" stroked="f">
                  <v:textbox style="mso-next-textbox:#Text Box 225" inset="0,0,0,0">
                    <w:txbxContent/>
                  </v:textbox>
                </v:shape>
                <v:shape id="Text Box 225" o:spid="_x0000_s1095" type="#_x0000_t202" style="position:absolute;left:848360;top:8118475;width:610108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c9r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5z2vFAAAA3AAAAA8AAAAAAAAAAAAAAAAAlwIAAGRycy9k&#10;b3ducmV2LnhtbFBLBQYAAAAABAAEAPUAAACJAwAAAAA=&#10;" filled="f" stroked="f">
                  <v:textbox style="mso-next-textbox:#Text Box 226" inset="0,0,0,0">
                    <w:txbxContent/>
                  </v:textbox>
                </v:shape>
                <v:shape id="Text Box 226" o:spid="_x0000_s1096" type="#_x0000_t202" style="position:absolute;left:91440;top:8287385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1Ec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jSD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tRHMQAAADcAAAADwAAAAAAAAAAAAAAAACXAgAAZHJzL2Rv&#10;d25yZXYueG1sUEsFBgAAAAAEAAQA9QAAAIgDAAAAAA==&#10;" filled="f" stroked="f">
                  <v:textbox style="mso-next-textbox:#Text Box 227" inset="0,0,0,0">
                    <w:txbxContent/>
                  </v:textbox>
                </v:shape>
                <v:shape id="Text Box 227" o:spid="_x0000_s1097" type="#_x0000_t202" style="position:absolute;left:91440;top:8456930;width:685800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/SH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afoO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9IfFAAAA3AAAAA8AAAAAAAAAAAAAAAAAlwIAAGRycy9k&#10;b3ducmV2LnhtbFBLBQYAAAAABAAEAPUAAACJAwAAAAA=&#10;" filled="f" stroked="f">
                  <v:textbox style="mso-next-textbox:#Text Box 228" inset="0,0,0,0">
                    <w:txbxContent/>
                  </v:textbox>
                </v:shape>
                <v:shape id="Text Box 228" o:spid="_x0000_s1098" type="#_x0000_t202" style="position:absolute;left:91440;top:8658225;width:685800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GD1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18Y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GD1wwAAANwAAAAPAAAAAAAAAAAAAAAAAJcCAABkcnMvZG93&#10;bnJldi54bWxQSwUGAAAAAAQABAD1AAAAhwMAAAAA&#10;" filled="f" stroked="f">
                  <v:textbox style="mso-next-textbox:#Text Box 229" inset="0,0,0,0">
                    <w:txbxContent/>
                  </v:textbox>
                </v:shape>
                <v:shape id="Text Box 229" o:spid="_x0000_s1099" type="#_x0000_t202" style="position:absolute;left:91440;top:882777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MVu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mwB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0xW7FAAAA3AAAAA8AAAAAAAAAAAAAAAAAlwIAAGRycy9k&#10;b3ducmV2LnhtbFBLBQYAAAAABAAEAPUAAACJAwAAAAA=&#10;" filled="f" stroked="f">
                  <v:textbox style="mso-next-textbox:#Text Box 230" inset="0,0,0,0">
                    <w:txbxContent/>
                  </v:textbox>
                </v:shape>
                <v:shape id="Text Box 230" o:spid="_x0000_s1100" type="#_x0000_t202" style="position:absolute;left:91440;top:8996680;width:6858000;height:170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/o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f6LsEAAADc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26F46">
        <w:rPr>
          <w:noProof/>
        </w:rPr>
        <w:drawing>
          <wp:anchor distT="0" distB="0" distL="114300" distR="114300" simplePos="0" relativeHeight="251693152" behindDoc="0" locked="0" layoutInCell="1" allowOverlap="1" wp14:anchorId="735BBA65" wp14:editId="210AA370">
            <wp:simplePos x="0" y="0"/>
            <wp:positionH relativeFrom="page">
              <wp:posOffset>6490335</wp:posOffset>
            </wp:positionH>
            <wp:positionV relativeFrom="page">
              <wp:posOffset>3121025</wp:posOffset>
            </wp:positionV>
            <wp:extent cx="403860" cy="403860"/>
            <wp:effectExtent l="0" t="0" r="2540" b="2540"/>
            <wp:wrapNone/>
            <wp:docPr id="184" name="Picture 184" descr="Macintosh HD:Users:glademorales:Desktop: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Macintosh HD:Users:glademorales:Desktop:ca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4176" behindDoc="0" locked="0" layoutInCell="1" allowOverlap="1" wp14:anchorId="302CC526" wp14:editId="409404E4">
            <wp:simplePos x="0" y="0"/>
            <wp:positionH relativeFrom="page">
              <wp:posOffset>744855</wp:posOffset>
            </wp:positionH>
            <wp:positionV relativeFrom="page">
              <wp:posOffset>3683000</wp:posOffset>
            </wp:positionV>
            <wp:extent cx="390525" cy="390525"/>
            <wp:effectExtent l="0" t="0" r="0" b="0"/>
            <wp:wrapNone/>
            <wp:docPr id="208" name="Picture 208" descr="Macintosh HD:Users:glademorales:Desktop:dipl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Macintosh HD:Users:glademorales:Desktop:diplom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5200" behindDoc="0" locked="0" layoutInCell="1" allowOverlap="1" wp14:anchorId="098C809D" wp14:editId="6E2EBC15">
            <wp:simplePos x="0" y="0"/>
            <wp:positionH relativeFrom="page">
              <wp:posOffset>750570</wp:posOffset>
            </wp:positionH>
            <wp:positionV relativeFrom="page">
              <wp:posOffset>2396490</wp:posOffset>
            </wp:positionV>
            <wp:extent cx="365125" cy="365125"/>
            <wp:effectExtent l="0" t="0" r="0" b="0"/>
            <wp:wrapNone/>
            <wp:docPr id="209" name="Picture 209" descr="Macintosh HD:Users:glademorales:Desktop:re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Macintosh HD:Users:glademorales:Desktop:read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6224" behindDoc="0" locked="0" layoutInCell="1" allowOverlap="1" wp14:anchorId="11F2628D" wp14:editId="1ABB6483">
            <wp:simplePos x="0" y="0"/>
            <wp:positionH relativeFrom="page">
              <wp:posOffset>6588760</wp:posOffset>
            </wp:positionH>
            <wp:positionV relativeFrom="page">
              <wp:posOffset>4434205</wp:posOffset>
            </wp:positionV>
            <wp:extent cx="305435" cy="346710"/>
            <wp:effectExtent l="0" t="0" r="0" b="8890"/>
            <wp:wrapNone/>
            <wp:docPr id="213" name="Picture 213" descr="Macintosh HD:Users:glademorales:Desktop: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 descr="Macintosh HD:Users:glademorales:Desktop:hear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7248" behindDoc="0" locked="0" layoutInCell="1" allowOverlap="1" wp14:anchorId="220BAC4A" wp14:editId="34DD5D4A">
            <wp:simplePos x="0" y="0"/>
            <wp:positionH relativeFrom="page">
              <wp:posOffset>6456045</wp:posOffset>
            </wp:positionH>
            <wp:positionV relativeFrom="page">
              <wp:posOffset>5601335</wp:posOffset>
            </wp:positionV>
            <wp:extent cx="438150" cy="363220"/>
            <wp:effectExtent l="0" t="0" r="0" b="0"/>
            <wp:wrapNone/>
            <wp:docPr id="214" name="Picture 214" descr="Macintosh HD:Users:glademorales:Desktop:CR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 descr="Macintosh HD:Users:glademorales:Desktop:CR 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t="20319" r="14837" b="19847"/>
                    <a:stretch/>
                  </pic:blipFill>
                  <pic:spPr bwMode="auto">
                    <a:xfrm>
                      <a:off x="0" y="0"/>
                      <a:ext cx="43815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698272" behindDoc="0" locked="0" layoutInCell="1" allowOverlap="1" wp14:anchorId="2B50A186" wp14:editId="4F5149A7">
            <wp:simplePos x="0" y="0"/>
            <wp:positionH relativeFrom="page">
              <wp:posOffset>744855</wp:posOffset>
            </wp:positionH>
            <wp:positionV relativeFrom="page">
              <wp:posOffset>1051560</wp:posOffset>
            </wp:positionV>
            <wp:extent cx="273685" cy="307975"/>
            <wp:effectExtent l="0" t="0" r="5715" b="0"/>
            <wp:wrapNone/>
            <wp:docPr id="216" name="Picture 216" descr="Macintosh HD:Users:glademorales:Desktop:todd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6" descr="Macintosh HD:Users:glademorales:Desktop:toddl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6">
        <w:rPr>
          <w:noProof/>
        </w:rPr>
        <w:drawing>
          <wp:anchor distT="0" distB="0" distL="114300" distR="114300" simplePos="0" relativeHeight="251703392" behindDoc="0" locked="0" layoutInCell="1" allowOverlap="1" wp14:anchorId="7C835971" wp14:editId="560B32B8">
            <wp:simplePos x="0" y="0"/>
            <wp:positionH relativeFrom="page">
              <wp:posOffset>693420</wp:posOffset>
            </wp:positionH>
            <wp:positionV relativeFrom="page">
              <wp:posOffset>5087620</wp:posOffset>
            </wp:positionV>
            <wp:extent cx="511175" cy="369570"/>
            <wp:effectExtent l="0" t="0" r="0" b="11430"/>
            <wp:wrapThrough wrapText="bothSides">
              <wp:wrapPolygon edited="0">
                <wp:start x="9660" y="2969"/>
                <wp:lineTo x="4293" y="7423"/>
                <wp:lineTo x="0" y="13361"/>
                <wp:lineTo x="0" y="20784"/>
                <wp:lineTo x="20393" y="20784"/>
                <wp:lineTo x="20393" y="13361"/>
                <wp:lineTo x="15026" y="2969"/>
                <wp:lineTo x="9660" y="296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064-200.png"/>
                    <pic:cNvPicPr/>
                  </pic:nvPicPr>
                  <pic:blipFill rotWithShape="1">
                    <a:blip r:embed="rId2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3"/>
                    <a:stretch/>
                  </pic:blipFill>
                  <pic:spPr bwMode="auto">
                    <a:xfrm>
                      <a:off x="0" y="0"/>
                      <a:ext cx="511175" cy="36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DCF" w:rsidSect="00F661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CCF4C" w14:textId="77777777" w:rsidR="00034440" w:rsidRDefault="00034440">
      <w:pPr>
        <w:spacing w:after="0"/>
      </w:pPr>
      <w:r>
        <w:separator/>
      </w:r>
    </w:p>
  </w:endnote>
  <w:endnote w:type="continuationSeparator" w:id="0">
    <w:p w14:paraId="6B444C81" w14:textId="77777777" w:rsidR="00034440" w:rsidRDefault="000344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HG創英角ｺﾞｼｯｸUB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4E86B" w14:textId="77777777" w:rsidR="001E3DF3" w:rsidRDefault="001E3DF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41DBB" w14:textId="77777777" w:rsidR="001E3DF3" w:rsidRDefault="001E3DF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4DE31" w14:textId="77777777" w:rsidR="001E3DF3" w:rsidRDefault="001E3D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2D7BB38" wp14:editId="2935FC2E">
              <wp:simplePos x="0" y="0"/>
              <wp:positionH relativeFrom="page">
                <wp:posOffset>372745</wp:posOffset>
              </wp:positionH>
              <wp:positionV relativeFrom="page">
                <wp:posOffset>9239885</wp:posOffset>
              </wp:positionV>
              <wp:extent cx="7040880" cy="457200"/>
              <wp:effectExtent l="0" t="0" r="0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457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29.35pt;margin-top:727.55pt;width:554.4pt;height:3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" fillcolor="#434342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7184A55" wp14:editId="19E84C4A">
              <wp:simplePos x="0" y="0"/>
              <wp:positionH relativeFrom="page">
                <wp:posOffset>363855</wp:posOffset>
              </wp:positionH>
              <wp:positionV relativeFrom="page">
                <wp:posOffset>8576109</wp:posOffset>
              </wp:positionV>
              <wp:extent cx="7040880" cy="938731"/>
              <wp:effectExtent l="0" t="0" r="0" b="1270"/>
              <wp:wrapNone/>
              <wp:docPr id="9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93873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8.65pt;margin-top:675.3pt;width:554.4pt;height:73.9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" fillcolor="#797b7e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FD0A1" w14:textId="77777777" w:rsidR="00034440" w:rsidRDefault="00034440">
      <w:pPr>
        <w:spacing w:after="0"/>
      </w:pPr>
      <w:r>
        <w:separator/>
      </w:r>
    </w:p>
  </w:footnote>
  <w:footnote w:type="continuationSeparator" w:id="0">
    <w:p w14:paraId="789F1D45" w14:textId="77777777" w:rsidR="00034440" w:rsidRDefault="000344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43EF7" w14:textId="77777777" w:rsidR="001E3DF3" w:rsidRDefault="001E3DF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6F883" w14:textId="77777777" w:rsidR="001E3DF3" w:rsidRDefault="001E3DF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73D28" w14:textId="77777777" w:rsidR="001E3DF3" w:rsidRDefault="001E3DF3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2168FB04" wp14:editId="537292B5">
          <wp:simplePos x="5486400" y="8229600"/>
          <wp:positionH relativeFrom="page">
            <wp:posOffset>363855</wp:posOffset>
          </wp:positionH>
          <wp:positionV relativeFrom="page">
            <wp:posOffset>3886200</wp:posOffset>
          </wp:positionV>
          <wp:extent cx="7049770" cy="114300"/>
          <wp:effectExtent l="25400" t="0" r="11430" b="0"/>
          <wp:wrapTight wrapText="bothSides">
            <wp:wrapPolygon edited="0">
              <wp:start x="-78" y="0"/>
              <wp:lineTo x="0" y="19200"/>
              <wp:lineTo x="21635" y="19200"/>
              <wp:lineTo x="21635" y="9600"/>
              <wp:lineTo x="21557" y="0"/>
              <wp:lineTo x="-78" y="0"/>
            </wp:wrapPolygon>
          </wp:wrapTight>
          <wp:docPr id="6" name="Picture 4" descr=":p1-spec-newsletter-fc4-R2:Assets:checkerboardOverlay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p1-spec-newsletter-fc4-R2:Assets:checkerboardOverlay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977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D7303D1" wp14:editId="70664F80">
              <wp:simplePos x="0" y="0"/>
              <wp:positionH relativeFrom="page">
                <wp:posOffset>365760</wp:posOffset>
              </wp:positionH>
              <wp:positionV relativeFrom="page">
                <wp:posOffset>3886200</wp:posOffset>
              </wp:positionV>
              <wp:extent cx="7040880" cy="109855"/>
              <wp:effectExtent l="0" t="0" r="0" b="4445"/>
              <wp:wrapTight wrapText="bothSides">
                <wp:wrapPolygon edited="0">
                  <wp:start x="-29" y="0"/>
                  <wp:lineTo x="-29" y="20476"/>
                  <wp:lineTo x="21600" y="20476"/>
                  <wp:lineTo x="21600" y="0"/>
                  <wp:lineTo x="-29" y="0"/>
                </wp:wrapPolygon>
              </wp:wrapTight>
              <wp:docPr id="1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0985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28.8pt;margin-top:306pt;width:554.4pt;height:8.6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" fillcolor="#434342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04D4F7" wp14:editId="746ADE1F">
              <wp:simplePos x="0" y="0"/>
              <wp:positionH relativeFrom="page">
                <wp:posOffset>365760</wp:posOffset>
              </wp:positionH>
              <wp:positionV relativeFrom="page">
                <wp:posOffset>3429000</wp:posOffset>
              </wp:positionV>
              <wp:extent cx="7040880" cy="457200"/>
              <wp:effectExtent l="0" t="0" r="0" b="0"/>
              <wp:wrapTight wrapText="bothSides">
                <wp:wrapPolygon edited="0">
                  <wp:start x="-29" y="0"/>
                  <wp:lineTo x="-29" y="20460"/>
                  <wp:lineTo x="21600" y="20460"/>
                  <wp:lineTo x="21600" y="0"/>
                  <wp:lineTo x="-29" y="0"/>
                </wp:wrapPolygon>
              </wp:wrapTight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4572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8pt;margin-top:270pt;width:554.4pt;height:3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" fillcolor="#f96a1b [320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2D835A9" wp14:editId="7B8F6B88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2743200"/>
              <wp:effectExtent l="0" t="0" r="0" b="0"/>
              <wp:wrapTight wrapText="bothSides">
                <wp:wrapPolygon edited="0">
                  <wp:start x="-29" y="0"/>
                  <wp:lineTo x="-29" y="20465"/>
                  <wp:lineTo x="21600" y="20465"/>
                  <wp:lineTo x="21600" y="0"/>
                  <wp:lineTo x="-29" y="0"/>
                </wp:wrapPolygon>
              </wp:wrapTight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2743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.8pt;margin-top:54pt;width:554.4pt;height:3in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" fillcolor="#797b7e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1D4A20" wp14:editId="26B18212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32004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8.8pt;margin-top:28.8pt;width:554.4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" fillcolor="#434342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B45E7"/>
    <w:multiLevelType w:val="hybridMultilevel"/>
    <w:tmpl w:val="C53C1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E4F3D"/>
    <w:multiLevelType w:val="hybridMultilevel"/>
    <w:tmpl w:val="7ED42140"/>
    <w:lvl w:ilvl="0" w:tplc="6AC458F8">
      <w:start w:val="11"/>
      <w:numFmt w:val="bullet"/>
      <w:lvlText w:val="-"/>
      <w:lvlJc w:val="left"/>
      <w:pPr>
        <w:ind w:left="440" w:hanging="360"/>
      </w:pPr>
      <w:rPr>
        <w:rFonts w:ascii="News Gothic MT" w:eastAsiaTheme="minorEastAsia" w:hAnsi="News Gothic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>
    <w:nsid w:val="331F6BCF"/>
    <w:multiLevelType w:val="hybridMultilevel"/>
    <w:tmpl w:val="812A8A6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F9537F"/>
    <w:multiLevelType w:val="hybridMultilevel"/>
    <w:tmpl w:val="FD4CE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5B3369F"/>
    <w:multiLevelType w:val="hybridMultilevel"/>
    <w:tmpl w:val="CEF295DC"/>
    <w:lvl w:ilvl="0" w:tplc="2D7401D0">
      <w:numFmt w:val="bullet"/>
      <w:lvlText w:val="-"/>
      <w:lvlJc w:val="left"/>
      <w:pPr>
        <w:ind w:left="720" w:hanging="360"/>
      </w:pPr>
      <w:rPr>
        <w:rFonts w:ascii="Calisto MT" w:eastAsiaTheme="minorHAnsi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302B4"/>
    <w:multiLevelType w:val="hybridMultilevel"/>
    <w:tmpl w:val="BADE8744"/>
    <w:lvl w:ilvl="0" w:tplc="040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6">
    <w:nsid w:val="4E0432A9"/>
    <w:multiLevelType w:val="hybridMultilevel"/>
    <w:tmpl w:val="5FEAEE92"/>
    <w:lvl w:ilvl="0" w:tplc="DBC84500">
      <w:start w:val="8335"/>
      <w:numFmt w:val="bullet"/>
      <w:lvlText w:val="-"/>
      <w:lvlJc w:val="left"/>
      <w:pPr>
        <w:ind w:left="6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7">
    <w:nsid w:val="60667EAF"/>
    <w:multiLevelType w:val="hybridMultilevel"/>
    <w:tmpl w:val="C062EF20"/>
    <w:lvl w:ilvl="0" w:tplc="040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8">
    <w:nsid w:val="62D95E8B"/>
    <w:multiLevelType w:val="hybridMultilevel"/>
    <w:tmpl w:val="9DB83E7A"/>
    <w:lvl w:ilvl="0" w:tplc="1BD2C630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F23C9"/>
    <w:multiLevelType w:val="hybridMultilevel"/>
    <w:tmpl w:val="2DE4DF4C"/>
    <w:lvl w:ilvl="0" w:tplc="4178F0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593E02"/>
    <w:multiLevelType w:val="hybridMultilevel"/>
    <w:tmpl w:val="35C2A66A"/>
    <w:lvl w:ilvl="0" w:tplc="EE3883B4">
      <w:start w:val="11"/>
      <w:numFmt w:val="bullet"/>
      <w:lvlText w:val="-"/>
      <w:lvlJc w:val="left"/>
      <w:pPr>
        <w:ind w:left="720" w:hanging="360"/>
      </w:pPr>
      <w:rPr>
        <w:rFonts w:ascii="Rockwell" w:eastAsiaTheme="minorEastAsia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2"/>
  </w:num>
  <w:num w:numId="5">
    <w:abstractNumId w:val="4"/>
  </w:num>
  <w:num w:numId="6">
    <w:abstractNumId w:val="1"/>
  </w:num>
  <w:num w:numId="7">
    <w:abstractNumId w:val="10"/>
  </w:num>
  <w:num w:numId="8">
    <w:abstractNumId w:val="0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334DCF"/>
    <w:rsid w:val="00023704"/>
    <w:rsid w:val="00034440"/>
    <w:rsid w:val="00044889"/>
    <w:rsid w:val="00045A95"/>
    <w:rsid w:val="000643B9"/>
    <w:rsid w:val="00072629"/>
    <w:rsid w:val="0008033C"/>
    <w:rsid w:val="00087E8F"/>
    <w:rsid w:val="000950F1"/>
    <w:rsid w:val="000D76B2"/>
    <w:rsid w:val="000F1D29"/>
    <w:rsid w:val="00102FB7"/>
    <w:rsid w:val="0010758F"/>
    <w:rsid w:val="0012043D"/>
    <w:rsid w:val="00126668"/>
    <w:rsid w:val="00126E85"/>
    <w:rsid w:val="001371D9"/>
    <w:rsid w:val="00160D36"/>
    <w:rsid w:val="001728D5"/>
    <w:rsid w:val="001777A1"/>
    <w:rsid w:val="00197BC0"/>
    <w:rsid w:val="001C74A0"/>
    <w:rsid w:val="001E3DF3"/>
    <w:rsid w:val="002046A2"/>
    <w:rsid w:val="002143E3"/>
    <w:rsid w:val="00230855"/>
    <w:rsid w:val="00265CE3"/>
    <w:rsid w:val="002E77E9"/>
    <w:rsid w:val="003133B3"/>
    <w:rsid w:val="003164F8"/>
    <w:rsid w:val="00334DCF"/>
    <w:rsid w:val="00343178"/>
    <w:rsid w:val="003603E6"/>
    <w:rsid w:val="003B39DE"/>
    <w:rsid w:val="00411D17"/>
    <w:rsid w:val="004200BF"/>
    <w:rsid w:val="00425F37"/>
    <w:rsid w:val="0049434D"/>
    <w:rsid w:val="004F5873"/>
    <w:rsid w:val="00572DE2"/>
    <w:rsid w:val="00573FDE"/>
    <w:rsid w:val="0058285D"/>
    <w:rsid w:val="005A79F9"/>
    <w:rsid w:val="005B50EA"/>
    <w:rsid w:val="00610A78"/>
    <w:rsid w:val="0061196D"/>
    <w:rsid w:val="00663AA4"/>
    <w:rsid w:val="0069336F"/>
    <w:rsid w:val="00694AB7"/>
    <w:rsid w:val="006F1162"/>
    <w:rsid w:val="006F79A9"/>
    <w:rsid w:val="00706DE1"/>
    <w:rsid w:val="00715912"/>
    <w:rsid w:val="00750FB2"/>
    <w:rsid w:val="00766BD7"/>
    <w:rsid w:val="00775350"/>
    <w:rsid w:val="007E06BE"/>
    <w:rsid w:val="00832AF7"/>
    <w:rsid w:val="00860A98"/>
    <w:rsid w:val="0087168E"/>
    <w:rsid w:val="0088467F"/>
    <w:rsid w:val="008971BF"/>
    <w:rsid w:val="008C7DE7"/>
    <w:rsid w:val="008F01FB"/>
    <w:rsid w:val="00926F46"/>
    <w:rsid w:val="009622D6"/>
    <w:rsid w:val="00986CF0"/>
    <w:rsid w:val="009A0C30"/>
    <w:rsid w:val="009C2E8A"/>
    <w:rsid w:val="009E6A82"/>
    <w:rsid w:val="009F7F70"/>
    <w:rsid w:val="00A02380"/>
    <w:rsid w:val="00A32492"/>
    <w:rsid w:val="00A35B20"/>
    <w:rsid w:val="00A45DA6"/>
    <w:rsid w:val="00A47650"/>
    <w:rsid w:val="00A51E29"/>
    <w:rsid w:val="00A64A3E"/>
    <w:rsid w:val="00A8209E"/>
    <w:rsid w:val="00AA6193"/>
    <w:rsid w:val="00AC1912"/>
    <w:rsid w:val="00AD2F6A"/>
    <w:rsid w:val="00AD564D"/>
    <w:rsid w:val="00AF77D8"/>
    <w:rsid w:val="00B101AC"/>
    <w:rsid w:val="00B11345"/>
    <w:rsid w:val="00B44CC9"/>
    <w:rsid w:val="00B45E99"/>
    <w:rsid w:val="00B846B9"/>
    <w:rsid w:val="00B87CC1"/>
    <w:rsid w:val="00BC5CFD"/>
    <w:rsid w:val="00C14D32"/>
    <w:rsid w:val="00C322C8"/>
    <w:rsid w:val="00C8701C"/>
    <w:rsid w:val="00CB620E"/>
    <w:rsid w:val="00D23E5A"/>
    <w:rsid w:val="00D46361"/>
    <w:rsid w:val="00D74E67"/>
    <w:rsid w:val="00DA430A"/>
    <w:rsid w:val="00DE15E4"/>
    <w:rsid w:val="00DE2D9D"/>
    <w:rsid w:val="00E255CC"/>
    <w:rsid w:val="00E36EFC"/>
    <w:rsid w:val="00EC3474"/>
    <w:rsid w:val="00F47B18"/>
    <w:rsid w:val="00F66171"/>
    <w:rsid w:val="00F841A8"/>
    <w:rsid w:val="00F84F9A"/>
    <w:rsid w:val="00FA0606"/>
    <w:rsid w:val="00FC4427"/>
    <w:rsid w:val="00FF6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4:docId w14:val="7DFC89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2" w:uiPriority="9" w:qFormat="1"/>
    <w:lsdException w:name="Body Text" w:uiPriority="99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434342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434342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434342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CDD7D9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797B7E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4343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70F"/>
    <w:pPr>
      <w:spacing w:after="0"/>
    </w:pPr>
    <w:rPr>
      <w:color w:val="434342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2270F"/>
    <w:rPr>
      <w:color w:val="434342" w:themeColor="text2"/>
      <w:sz w:val="22"/>
    </w:rPr>
  </w:style>
  <w:style w:type="paragraph" w:styleId="Footer">
    <w:name w:val="footer"/>
    <w:basedOn w:val="Normal"/>
    <w:link w:val="FooterChar"/>
    <w:uiPriority w:val="99"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434342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434342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434342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434342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CDD7D9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CDD7D9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unhideWhenUsed/>
    <w:rsid w:val="008F1360"/>
    <w:pPr>
      <w:spacing w:after="0"/>
    </w:pPr>
    <w:rPr>
      <w:color w:val="434342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rsid w:val="008F1360"/>
    <w:rPr>
      <w:color w:val="434342" w:themeColor="text2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434342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BED"/>
    <w:rPr>
      <w:rFonts w:asciiTheme="majorHAnsi" w:eastAsiaTheme="majorEastAsia" w:hAnsiTheme="majorHAnsi" w:cstheme="majorBidi"/>
      <w:bCs/>
      <w:color w:val="434342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434342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434342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CDD7D9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797B7E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434342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434342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797B7E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434342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434342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434342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797B7E" w:themeColor="accent1"/>
      <w:sz w:val="20"/>
    </w:rPr>
  </w:style>
  <w:style w:type="paragraph" w:styleId="ListParagraph">
    <w:name w:val="List Paragraph"/>
    <w:basedOn w:val="Normal"/>
    <w:rsid w:val="0087168E"/>
    <w:pPr>
      <w:ind w:left="720"/>
      <w:contextualSpacing/>
    </w:pPr>
  </w:style>
  <w:style w:type="character" w:styleId="Hyperlink">
    <w:name w:val="Hyperlink"/>
    <w:basedOn w:val="DefaultParagraphFont"/>
    <w:rsid w:val="00FF679E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rsid w:val="003164F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64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2" w:uiPriority="9" w:qFormat="1"/>
    <w:lsdException w:name="Body Text" w:uiPriority="99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434342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434342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434342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CDD7D9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797B7E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4343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70F"/>
    <w:pPr>
      <w:spacing w:after="0"/>
    </w:pPr>
    <w:rPr>
      <w:color w:val="434342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2270F"/>
    <w:rPr>
      <w:color w:val="434342" w:themeColor="text2"/>
      <w:sz w:val="22"/>
    </w:rPr>
  </w:style>
  <w:style w:type="paragraph" w:styleId="Footer">
    <w:name w:val="footer"/>
    <w:basedOn w:val="Normal"/>
    <w:link w:val="FooterChar"/>
    <w:uiPriority w:val="99"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434342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434342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434342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434342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CDD7D9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CDD7D9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unhideWhenUsed/>
    <w:rsid w:val="008F1360"/>
    <w:pPr>
      <w:spacing w:after="0"/>
    </w:pPr>
    <w:rPr>
      <w:color w:val="434342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rsid w:val="008F1360"/>
    <w:rPr>
      <w:color w:val="434342" w:themeColor="text2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434342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BED"/>
    <w:rPr>
      <w:rFonts w:asciiTheme="majorHAnsi" w:eastAsiaTheme="majorEastAsia" w:hAnsiTheme="majorHAnsi" w:cstheme="majorBidi"/>
      <w:bCs/>
      <w:color w:val="434342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434342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434342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CDD7D9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797B7E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434342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434342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797B7E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434342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434342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434342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797B7E" w:themeColor="accent1"/>
      <w:sz w:val="20"/>
    </w:rPr>
  </w:style>
  <w:style w:type="paragraph" w:styleId="ListParagraph">
    <w:name w:val="List Paragraph"/>
    <w:basedOn w:val="Normal"/>
    <w:rsid w:val="0087168E"/>
    <w:pPr>
      <w:ind w:left="720"/>
      <w:contextualSpacing/>
    </w:pPr>
  </w:style>
  <w:style w:type="character" w:styleId="Hyperlink">
    <w:name w:val="Hyperlink"/>
    <w:basedOn w:val="DefaultParagraphFont"/>
    <w:rsid w:val="00FF679E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rsid w:val="003164F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64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Checkerboard%20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Relationship Id="rId2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Angles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华文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Checkerboard Newsletter.dotx</Template>
  <TotalTime>7</TotalTime>
  <Pages>2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Glade Morales</dc:creator>
  <cp:keywords/>
  <dc:description/>
  <cp:lastModifiedBy>Emily Ferry</cp:lastModifiedBy>
  <cp:revision>5</cp:revision>
  <cp:lastPrinted>2019-07-30T00:58:00Z</cp:lastPrinted>
  <dcterms:created xsi:type="dcterms:W3CDTF">2019-07-30T00:52:00Z</dcterms:created>
  <dcterms:modified xsi:type="dcterms:W3CDTF">2019-07-30T00:59:00Z</dcterms:modified>
  <cp:category/>
</cp:coreProperties>
</file>